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D60B63" w14:textId="77777777" w:rsidR="00A0235F" w:rsidRDefault="00A0235F" w:rsidP="00A0235F">
      <w:pPr>
        <w:jc w:val="center"/>
        <w:rPr>
          <w:b/>
          <w:lang w:val="en-ZA"/>
        </w:rPr>
      </w:pPr>
    </w:p>
    <w:p w14:paraId="5A7F8A03" w14:textId="77777777" w:rsidR="00A0235F" w:rsidRDefault="00A0235F" w:rsidP="00A0235F">
      <w:pPr>
        <w:jc w:val="center"/>
        <w:rPr>
          <w:b/>
          <w:lang w:val="en-ZA"/>
        </w:rPr>
      </w:pPr>
    </w:p>
    <w:p w14:paraId="69DE8601" w14:textId="77777777" w:rsidR="00A0235F" w:rsidRPr="00BA7951" w:rsidRDefault="00A0235F" w:rsidP="00A0235F">
      <w:pPr>
        <w:jc w:val="center"/>
        <w:rPr>
          <w:b/>
          <w:lang w:val="en-ZA"/>
        </w:rPr>
      </w:pPr>
      <w:r>
        <w:rPr>
          <w:b/>
          <w:lang w:val="en-ZA"/>
        </w:rPr>
        <w:t>J</w:t>
      </w:r>
      <w:r w:rsidRPr="00BA7951">
        <w:rPr>
          <w:b/>
          <w:lang w:val="en-ZA"/>
        </w:rPr>
        <w:t xml:space="preserve">ONES &amp; WAGENER BURSARY SCHEME </w:t>
      </w:r>
    </w:p>
    <w:p w14:paraId="18C7CA4E" w14:textId="77777777" w:rsidR="00A0235F" w:rsidRPr="00BA7951" w:rsidRDefault="00A0235F" w:rsidP="00A0235F">
      <w:pPr>
        <w:spacing w:after="120"/>
      </w:pPr>
    </w:p>
    <w:p w14:paraId="43A8C211" w14:textId="77777777" w:rsidR="00A0235F" w:rsidRPr="00BA7951" w:rsidRDefault="00A0235F" w:rsidP="00A0235F">
      <w:pPr>
        <w:spacing w:after="120"/>
      </w:pPr>
      <w:r w:rsidRPr="00BA7951">
        <w:t xml:space="preserve">Jones &amp; Wagener is pleased to offer a limited number of bursaries for </w:t>
      </w:r>
      <w:r w:rsidRPr="00EC47BE">
        <w:rPr>
          <w:b/>
        </w:rPr>
        <w:t>South African</w:t>
      </w:r>
      <w:r>
        <w:rPr>
          <w:b/>
        </w:rPr>
        <w:t xml:space="preserve"> </w:t>
      </w:r>
      <w:proofErr w:type="spellStart"/>
      <w:r>
        <w:rPr>
          <w:b/>
        </w:rPr>
        <w:t>B.Eng</w:t>
      </w:r>
      <w:proofErr w:type="spellEnd"/>
      <w:r>
        <w:rPr>
          <w:b/>
        </w:rPr>
        <w:t xml:space="preserve"> or BSc</w:t>
      </w:r>
      <w:r w:rsidRPr="00EC47BE">
        <w:rPr>
          <w:b/>
        </w:rPr>
        <w:t xml:space="preserve"> Civil Engineering</w:t>
      </w:r>
      <w:r w:rsidRPr="00BA7951">
        <w:t xml:space="preserve"> </w:t>
      </w:r>
      <w:r w:rsidRPr="00DA0327">
        <w:rPr>
          <w:b/>
        </w:rPr>
        <w:t>students studying at South African Universities</w:t>
      </w:r>
      <w:r w:rsidRPr="00BA7951">
        <w:t xml:space="preserve">. The bursaries will cover as a minimum university tuition </w:t>
      </w:r>
      <w:proofErr w:type="gramStart"/>
      <w:r w:rsidRPr="00BA7951">
        <w:t>fees, but</w:t>
      </w:r>
      <w:proofErr w:type="gramEnd"/>
      <w:r w:rsidRPr="00BA7951">
        <w:t xml:space="preserve"> could also include accommodation and a limited </w:t>
      </w:r>
      <w:r>
        <w:t>textbook</w:t>
      </w:r>
      <w:r w:rsidRPr="00BA7951">
        <w:t xml:space="preserve"> allowance.</w:t>
      </w:r>
    </w:p>
    <w:p w14:paraId="3C29D4B4" w14:textId="77777777" w:rsidR="00A0235F" w:rsidRPr="00BA7951" w:rsidRDefault="00A0235F" w:rsidP="00A0235F">
      <w:pPr>
        <w:spacing w:after="120"/>
      </w:pPr>
      <w:r>
        <w:t xml:space="preserve">Current </w:t>
      </w:r>
      <w:r w:rsidRPr="009D6E70">
        <w:t xml:space="preserve">South African </w:t>
      </w:r>
      <w:r>
        <w:t xml:space="preserve">tertiary </w:t>
      </w:r>
      <w:r w:rsidRPr="009D6E70">
        <w:t xml:space="preserve">students and Grade 12 scholars are invited to submit applications.  </w:t>
      </w:r>
      <w:r w:rsidRPr="00BA7951">
        <w:t xml:space="preserve">The award of bursaries will be carried </w:t>
      </w:r>
      <w:r>
        <w:t xml:space="preserve">out based on academic merit, </w:t>
      </w:r>
      <w:r w:rsidRPr="00BA7951">
        <w:t>financial need</w:t>
      </w:r>
      <w:r>
        <w:t xml:space="preserve"> and company specific considerations. </w:t>
      </w:r>
      <w:r w:rsidRPr="00DA0327">
        <w:rPr>
          <w:b/>
        </w:rPr>
        <w:t>Applicants who have achieved less than 70% in both Maths and Physical Science will not be considered.</w:t>
      </w:r>
      <w:r>
        <w:t xml:space="preserve"> </w:t>
      </w:r>
      <w:r w:rsidRPr="00BA7951">
        <w:t xml:space="preserve">Jones &amp; Wagener is required to implement Black Economic Empowerment and therefore bursaries will be awarded to reflect the population composition of South Africa.   </w:t>
      </w:r>
    </w:p>
    <w:p w14:paraId="2BD1BEA8" w14:textId="77777777" w:rsidR="00A0235F" w:rsidRPr="00BA7951" w:rsidRDefault="00A0235F" w:rsidP="00A0235F">
      <w:pPr>
        <w:spacing w:after="120"/>
      </w:pPr>
      <w:r w:rsidRPr="00BA7951">
        <w:t xml:space="preserve">Students studying with Jones &amp; Wagener bursaries </w:t>
      </w:r>
      <w:r>
        <w:t>may</w:t>
      </w:r>
      <w:r w:rsidRPr="00BA7951">
        <w:t xml:space="preserve"> be required to do six weeks paid vacation work at our offices in Rivonia</w:t>
      </w:r>
      <w:r>
        <w:t xml:space="preserve"> or Centurion</w:t>
      </w:r>
      <w:r w:rsidRPr="00BA7951">
        <w:t xml:space="preserve"> during the July and/or December recess. After completion of </w:t>
      </w:r>
      <w:r>
        <w:t>their</w:t>
      </w:r>
      <w:r w:rsidRPr="00BA7951">
        <w:t xml:space="preserve"> studies</w:t>
      </w:r>
      <w:r>
        <w:t>,</w:t>
      </w:r>
      <w:r w:rsidRPr="00BA7951">
        <w:t xml:space="preserve"> bursary students will be required to work for Jones &amp; Wagener for a period equal to the period for which the bursary was held. </w:t>
      </w:r>
    </w:p>
    <w:p w14:paraId="288BEE87" w14:textId="3C175AE9" w:rsidR="00A0235F" w:rsidRDefault="00A0235F" w:rsidP="00A0235F">
      <w:pPr>
        <w:rPr>
          <w:lang w:val="en-ZA"/>
        </w:rPr>
      </w:pPr>
      <w:r w:rsidRPr="00BA7951">
        <w:rPr>
          <w:lang w:val="en-ZA"/>
        </w:rPr>
        <w:t xml:space="preserve">The closing date </w:t>
      </w:r>
      <w:r>
        <w:rPr>
          <w:lang w:val="en-ZA"/>
        </w:rPr>
        <w:t xml:space="preserve">for </w:t>
      </w:r>
      <w:r w:rsidRPr="00DA0327">
        <w:rPr>
          <w:lang w:val="en-ZA"/>
        </w:rPr>
        <w:t xml:space="preserve">applications is 31 July </w:t>
      </w:r>
      <w:r w:rsidR="00362A06">
        <w:rPr>
          <w:lang w:val="en-ZA"/>
        </w:rPr>
        <w:t>20</w:t>
      </w:r>
      <w:r w:rsidR="007756CE">
        <w:rPr>
          <w:lang w:val="en-ZA"/>
        </w:rPr>
        <w:t>20</w:t>
      </w:r>
      <w:r w:rsidRPr="00DA0327">
        <w:rPr>
          <w:lang w:val="en-ZA"/>
        </w:rPr>
        <w:t>.</w:t>
      </w:r>
    </w:p>
    <w:p w14:paraId="1B4A6D10" w14:textId="77777777" w:rsidR="00A0235F" w:rsidRDefault="00A0235F" w:rsidP="00A0235F">
      <w:pPr>
        <w:rPr>
          <w:lang w:val="en-ZA"/>
        </w:rPr>
      </w:pPr>
    </w:p>
    <w:p w14:paraId="1146C540" w14:textId="25A5A6A2" w:rsidR="00A0235F" w:rsidRDefault="00A0235F" w:rsidP="00A0235F">
      <w:pPr>
        <w:rPr>
          <w:lang w:val="en-ZA"/>
        </w:rPr>
      </w:pPr>
      <w:r>
        <w:rPr>
          <w:lang w:val="en-ZA"/>
        </w:rPr>
        <w:t xml:space="preserve">If you have not heard from us regarding your </w:t>
      </w:r>
      <w:r w:rsidRPr="00DA0327">
        <w:rPr>
          <w:lang w:val="en-ZA"/>
        </w:rPr>
        <w:t>application</w:t>
      </w:r>
      <w:r>
        <w:rPr>
          <w:lang w:val="en-ZA"/>
        </w:rPr>
        <w:t xml:space="preserve"> by </w:t>
      </w:r>
      <w:r w:rsidR="007756CE">
        <w:rPr>
          <w:lang w:val="en-ZA"/>
        </w:rPr>
        <w:t>30</w:t>
      </w:r>
      <w:r w:rsidR="00362A06">
        <w:rPr>
          <w:lang w:val="en-ZA"/>
        </w:rPr>
        <w:t xml:space="preserve"> </w:t>
      </w:r>
      <w:r w:rsidRPr="00DA0327">
        <w:rPr>
          <w:lang w:val="en-ZA"/>
        </w:rPr>
        <w:t>September 20</w:t>
      </w:r>
      <w:r w:rsidR="007756CE">
        <w:rPr>
          <w:lang w:val="en-ZA"/>
        </w:rPr>
        <w:t>20</w:t>
      </w:r>
      <w:r w:rsidRPr="00DA0327">
        <w:rPr>
          <w:lang w:val="en-ZA"/>
        </w:rPr>
        <w:t>, please</w:t>
      </w:r>
      <w:r>
        <w:rPr>
          <w:lang w:val="en-ZA"/>
        </w:rPr>
        <w:t xml:space="preserve"> consider your application as unsuccessful.</w:t>
      </w:r>
    </w:p>
    <w:p w14:paraId="6309D1D5" w14:textId="77777777" w:rsidR="00A0235F" w:rsidRDefault="00A0235F" w:rsidP="00A0235F">
      <w:pPr>
        <w:rPr>
          <w:lang w:val="en-ZA"/>
        </w:rPr>
      </w:pPr>
      <w:r>
        <w:rPr>
          <w:lang w:val="en-ZA"/>
        </w:rPr>
        <w:t xml:space="preserve"> </w:t>
      </w:r>
    </w:p>
    <w:p w14:paraId="0AC3D151" w14:textId="77777777" w:rsidR="00A0235F" w:rsidRPr="00AE25E5" w:rsidRDefault="00A0235F" w:rsidP="00A0235F">
      <w:pPr>
        <w:rPr>
          <w:lang w:val="en-ZA"/>
        </w:rPr>
      </w:pPr>
      <w:r>
        <w:rPr>
          <w:lang w:val="en-ZA"/>
        </w:rPr>
        <w:t xml:space="preserve">Application forms are available from our website </w:t>
      </w:r>
      <w:hyperlink r:id="rId11" w:history="1">
        <w:r w:rsidRPr="00964A39">
          <w:rPr>
            <w:rStyle w:val="Hyperlink"/>
            <w:lang w:val="en-ZA"/>
          </w:rPr>
          <w:t>www.jaws.co.za</w:t>
        </w:r>
      </w:hyperlink>
      <w:r w:rsidRPr="00461A58">
        <w:rPr>
          <w:rStyle w:val="Hyperlink"/>
          <w:lang w:val="en-ZA"/>
        </w:rPr>
        <w:t xml:space="preserve"> </w:t>
      </w:r>
      <w:r>
        <w:rPr>
          <w:lang w:val="en-ZA"/>
        </w:rPr>
        <w:t>The completed forms must be sent to t</w:t>
      </w:r>
      <w:r w:rsidRPr="00BA7951">
        <w:rPr>
          <w:lang w:val="en-ZA"/>
        </w:rPr>
        <w:t xml:space="preserve">he Bursary Administrator at the Jones &amp; Wagener </w:t>
      </w:r>
      <w:r>
        <w:rPr>
          <w:lang w:val="en-ZA"/>
        </w:rPr>
        <w:t>preferably by</w:t>
      </w:r>
      <w:r w:rsidRPr="00BA7951">
        <w:rPr>
          <w:lang w:val="en-ZA"/>
        </w:rPr>
        <w:t xml:space="preserve"> email to </w:t>
      </w:r>
      <w:hyperlink r:id="rId12" w:history="1">
        <w:r w:rsidRPr="00BA7951">
          <w:rPr>
            <w:color w:val="0000FF"/>
            <w:u w:val="single"/>
            <w:lang w:val="en-ZA"/>
          </w:rPr>
          <w:t>bursaries@jaws.co.za</w:t>
        </w:r>
      </w:hyperlink>
      <w:r>
        <w:rPr>
          <w:lang w:val="en-ZA"/>
        </w:rPr>
        <w:t xml:space="preserve"> or alternatively by post to PO Box 1434, Rivonia, 2128.</w:t>
      </w:r>
    </w:p>
    <w:p w14:paraId="1541CA59" w14:textId="77777777" w:rsidR="00A0235F" w:rsidRPr="00BA7951" w:rsidRDefault="00A0235F" w:rsidP="00A0235F"/>
    <w:p w14:paraId="17FC7B78" w14:textId="77777777" w:rsidR="00A0235F" w:rsidRPr="00BA7951" w:rsidRDefault="00A0235F" w:rsidP="00A0235F">
      <w:pPr>
        <w:rPr>
          <w:i/>
        </w:rPr>
      </w:pPr>
      <w:r w:rsidRPr="00BA7951">
        <w:rPr>
          <w:i/>
        </w:rPr>
        <w:t xml:space="preserve">Suggestions on completing your bursary application form.  </w:t>
      </w:r>
    </w:p>
    <w:p w14:paraId="4C197AD7" w14:textId="77777777" w:rsidR="00A0235F" w:rsidRPr="00BA7951" w:rsidRDefault="00A0235F" w:rsidP="00A0235F"/>
    <w:p w14:paraId="088A788E" w14:textId="77777777" w:rsidR="00A0235F" w:rsidRDefault="00A0235F" w:rsidP="00A0235F">
      <w:r w:rsidRPr="00BA7951">
        <w:t xml:space="preserve">The competition for bursaries is very tough.  Having no prior knowledge of the applicants, Jones &amp; Wagener has to gather all the information about whom to invite for a bursary interview from the application form. </w:t>
      </w:r>
      <w:r>
        <w:t>Please ensure that the form is completed in full and in legible writing.</w:t>
      </w:r>
      <w:r w:rsidRPr="00BA7951">
        <w:t xml:space="preserve"> Academic results play the most important role in our decision;</w:t>
      </w:r>
      <w:r>
        <w:t xml:space="preserve"> it</w:t>
      </w:r>
      <w:r w:rsidRPr="00BA7951">
        <w:t xml:space="preserve"> is therefore essential that you provide us with </w:t>
      </w:r>
      <w:r>
        <w:t>the most recent,</w:t>
      </w:r>
      <w:r w:rsidRPr="00BA7951">
        <w:t xml:space="preserve"> complete and clear academic record.  In completing the other questions, remember that you are “marketing” yourself and your interests and abilities.  It is therefore important to spend some time to think carefully about what to write.  </w:t>
      </w:r>
    </w:p>
    <w:p w14:paraId="433F8905" w14:textId="77777777" w:rsidR="00A0235F" w:rsidRDefault="00A0235F" w:rsidP="00A0235F"/>
    <w:p w14:paraId="77786FD0" w14:textId="77777777" w:rsidR="00A0235F" w:rsidRPr="00BA7951" w:rsidRDefault="00A0235F" w:rsidP="00A0235F"/>
    <w:p w14:paraId="62666716" w14:textId="77777777" w:rsidR="00A0235F" w:rsidRDefault="00A0235F" w:rsidP="00A0235F">
      <w:r w:rsidRPr="00BA7951">
        <w:t>Best of luck with your application!</w:t>
      </w:r>
    </w:p>
    <w:p w14:paraId="0D8D9FD2" w14:textId="77777777" w:rsidR="00A0235F" w:rsidRDefault="00A0235F">
      <w:r>
        <w:br w:type="page"/>
      </w:r>
    </w:p>
    <w:p w14:paraId="0D38F330" w14:textId="77777777" w:rsidR="00B86C20" w:rsidRDefault="009E56AE">
      <w:r>
        <w:rPr>
          <w:noProof/>
          <w:lang w:val="en-ZA" w:eastAsia="en-ZA"/>
        </w:rPr>
        <w:lastRenderedPageBreak/>
        <mc:AlternateContent>
          <mc:Choice Requires="wpg">
            <w:drawing>
              <wp:anchor distT="0" distB="0" distL="114300" distR="114300" simplePos="0" relativeHeight="251661312" behindDoc="1" locked="0" layoutInCell="1" allowOverlap="1" wp14:anchorId="69156248" wp14:editId="74685991">
                <wp:simplePos x="0" y="0"/>
                <wp:positionH relativeFrom="column">
                  <wp:posOffset>5080</wp:posOffset>
                </wp:positionH>
                <wp:positionV relativeFrom="paragraph">
                  <wp:posOffset>-107950</wp:posOffset>
                </wp:positionV>
                <wp:extent cx="3973830" cy="870585"/>
                <wp:effectExtent l="0" t="0" r="0" b="0"/>
                <wp:wrapTopAndBottom/>
                <wp:docPr id="3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73830" cy="870585"/>
                          <a:chOff x="0" y="0"/>
                          <a:chExt cx="3973933" cy="869916"/>
                        </a:xfrm>
                      </wpg:grpSpPr>
                      <pic:pic xmlns:pic="http://schemas.openxmlformats.org/drawingml/2006/picture">
                        <pic:nvPicPr>
                          <pic:cNvPr id="35" name="Picture 2"/>
                          <pic:cNvPicPr>
                            <a:picLocks noChangeAspect="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1023140" cy="86497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 name="Picture 7"/>
                          <pic:cNvPicPr>
                            <a:picLocks noChangeAspect="1"/>
                          </pic:cNvPicPr>
                        </pic:nvPicPr>
                        <pic:blipFill rotWithShape="1">
                          <a:blip r:embed="rId14" cstate="print">
                            <a:extLst>
                              <a:ext uri="{28A0092B-C50C-407E-A947-70E740481C1C}">
                                <a14:useLocalDpi xmlns:a14="http://schemas.microsoft.com/office/drawing/2010/main" val="0"/>
                              </a:ext>
                            </a:extLst>
                          </a:blip>
                          <a:srcRect l="5824" t="19275" r="6989" b="5182"/>
                          <a:stretch/>
                        </pic:blipFill>
                        <pic:spPr bwMode="auto">
                          <a:xfrm>
                            <a:off x="978655" y="44485"/>
                            <a:ext cx="2995278" cy="825431"/>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0D777E9" id="Group 9" o:spid="_x0000_s1026" style="position:absolute;margin-left:.4pt;margin-top:-8.5pt;width:312.9pt;height:68.55pt;z-index:-251655168;mso-width-relative:margin;mso-height-relative:margin" coordsize="39739,8699"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0231;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">
                  <v:imagedata r:id="rId15" o:title=""/>
                </v:shape>
                <v:shape id="Picture 7" o:spid="_x0000_s1028" type="#_x0000_t75" style="position:absolute;left:9786;top:444;width:29953;height:8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">
                  <v:imagedata r:id="rId16" o:title="" croptop="12632f" cropbottom="3396f" cropleft="3817f" cropright="4580f"/>
                </v:shape>
                <w10:wrap type="topAndBottom"/>
              </v:group>
            </w:pict>
          </mc:Fallback>
        </mc:AlternateContent>
      </w:r>
      <w:r>
        <w:rPr>
          <w:noProof/>
          <w:lang w:val="en-ZA" w:eastAsia="en-ZA"/>
        </w:rPr>
        <mc:AlternateContent>
          <mc:Choice Requires="wps">
            <w:drawing>
              <wp:anchor distT="0" distB="0" distL="114300" distR="114300" simplePos="0" relativeHeight="251652096" behindDoc="0" locked="0" layoutInCell="0" allowOverlap="1" wp14:anchorId="624101B7" wp14:editId="72EBB500">
                <wp:simplePos x="0" y="0"/>
                <wp:positionH relativeFrom="column">
                  <wp:posOffset>4673600</wp:posOffset>
                </wp:positionH>
                <wp:positionV relativeFrom="paragraph">
                  <wp:posOffset>-45720</wp:posOffset>
                </wp:positionV>
                <wp:extent cx="1447800" cy="1628775"/>
                <wp:effectExtent l="0" t="0" r="0" b="0"/>
                <wp:wrapNone/>
                <wp:docPr id="3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628775"/>
                        </a:xfrm>
                        <a:prstGeom prst="rect">
                          <a:avLst/>
                        </a:prstGeom>
                        <a:solidFill>
                          <a:srgbClr val="FFFFFF"/>
                        </a:solidFill>
                        <a:ln w="9525">
                          <a:solidFill>
                            <a:srgbClr val="000000"/>
                          </a:solidFill>
                          <a:miter lim="800000"/>
                          <a:headEnd/>
                          <a:tailEnd/>
                        </a:ln>
                      </wps:spPr>
                      <wps:txbx>
                        <w:txbxContent>
                          <w:p w14:paraId="24A26C5E" w14:textId="77777777" w:rsidR="00B86C20" w:rsidRDefault="00B86C20">
                            <w:pPr>
                              <w:jc w:val="center"/>
                              <w:rPr>
                                <w:lang w:val="en-ZA"/>
                              </w:rPr>
                            </w:pPr>
                          </w:p>
                          <w:p w14:paraId="06241237" w14:textId="77777777" w:rsidR="00B86C20" w:rsidRDefault="00B86C20">
                            <w:pPr>
                              <w:jc w:val="center"/>
                              <w:rPr>
                                <w:lang w:val="en-ZA"/>
                              </w:rPr>
                            </w:pPr>
                          </w:p>
                          <w:p w14:paraId="30DB8712" w14:textId="77777777" w:rsidR="00B86C20" w:rsidRDefault="00B86C20">
                            <w:pPr>
                              <w:jc w:val="center"/>
                              <w:rPr>
                                <w:lang w:val="en-ZA"/>
                              </w:rPr>
                            </w:pPr>
                          </w:p>
                          <w:p w14:paraId="70D99521" w14:textId="77777777" w:rsidR="00B86C20" w:rsidRDefault="00B86C20">
                            <w:pPr>
                              <w:pStyle w:val="BodyText"/>
                            </w:pPr>
                            <w:r>
                              <w:t>Recent colour photograph</w:t>
                            </w:r>
                          </w:p>
                          <w:p w14:paraId="663AF9CA" w14:textId="77777777" w:rsidR="005A0F80" w:rsidRDefault="005A0F80">
                            <w:pPr>
                              <w:pStyle w:val="BodyText"/>
                            </w:pPr>
                            <w:r>
                              <w:t>(</w:t>
                            </w:r>
                            <w:r w:rsidRPr="005A0F80">
                              <w:rPr>
                                <w:b/>
                              </w:rPr>
                              <w:t>Compulsory</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4101B7" id="_x0000_t202" coordsize="21600,21600" o:spt="202" path="m,l,21600r21600,l21600,xe">
                <v:stroke joinstyle="miter"/>
                <v:path gradientshapeok="t" o:connecttype="rect"/>
              </v:shapetype>
              <v:shape id="Text Box 4" o:spid="_x0000_s1026" type="#_x0000_t202" style="position:absolute;margin-left:368pt;margin-top:-3.6pt;width:114pt;height:128.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" o:allowincell="f">
                <v:textbox>
                  <w:txbxContent>
                    <w:p w14:paraId="24A26C5E" w14:textId="77777777" w:rsidR="00B86C20" w:rsidRDefault="00B86C20">
                      <w:pPr>
                        <w:jc w:val="center"/>
                        <w:rPr>
                          <w:lang w:val="en-ZA"/>
                        </w:rPr>
                      </w:pPr>
                    </w:p>
                    <w:p w14:paraId="06241237" w14:textId="77777777" w:rsidR="00B86C20" w:rsidRDefault="00B86C20">
                      <w:pPr>
                        <w:jc w:val="center"/>
                        <w:rPr>
                          <w:lang w:val="en-ZA"/>
                        </w:rPr>
                      </w:pPr>
                    </w:p>
                    <w:p w14:paraId="30DB8712" w14:textId="77777777" w:rsidR="00B86C20" w:rsidRDefault="00B86C20">
                      <w:pPr>
                        <w:jc w:val="center"/>
                        <w:rPr>
                          <w:lang w:val="en-ZA"/>
                        </w:rPr>
                      </w:pPr>
                    </w:p>
                    <w:p w14:paraId="70D99521" w14:textId="77777777" w:rsidR="00B86C20" w:rsidRDefault="00B86C20">
                      <w:pPr>
                        <w:pStyle w:val="BodyText"/>
                      </w:pPr>
                      <w:r>
                        <w:t>Recent colour photograph</w:t>
                      </w:r>
                    </w:p>
                    <w:p w14:paraId="663AF9CA" w14:textId="77777777" w:rsidR="005A0F80" w:rsidRDefault="005A0F80">
                      <w:pPr>
                        <w:pStyle w:val="BodyText"/>
                      </w:pPr>
                      <w:r>
                        <w:t>(</w:t>
                      </w:r>
                      <w:r w:rsidRPr="005A0F80">
                        <w:rPr>
                          <w:b/>
                        </w:rPr>
                        <w:t>Compulsory</w:t>
                      </w:r>
                      <w:r>
                        <w:t>)</w:t>
                      </w:r>
                    </w:p>
                  </w:txbxContent>
                </v:textbox>
              </v:shape>
            </w:pict>
          </mc:Fallback>
        </mc:AlternateContent>
      </w:r>
    </w:p>
    <w:p w14:paraId="5CD63F3E" w14:textId="77777777" w:rsidR="00B86C20" w:rsidRDefault="00B86C20">
      <w:pPr>
        <w:rPr>
          <w:sz w:val="18"/>
        </w:rPr>
      </w:pPr>
      <w:r>
        <w:rPr>
          <w:sz w:val="18"/>
        </w:rPr>
        <w:t>Please print clearly in black ink.</w:t>
      </w:r>
    </w:p>
    <w:p w14:paraId="22452051" w14:textId="77777777" w:rsidR="00B86C20" w:rsidRDefault="00B86C20">
      <w:pPr>
        <w:rPr>
          <w:b/>
          <w:sz w:val="32"/>
        </w:rPr>
      </w:pPr>
      <w:r>
        <w:rPr>
          <w:b/>
          <w:sz w:val="32"/>
        </w:rPr>
        <w:t>BURSARY APPLICATION</w:t>
      </w:r>
    </w:p>
    <w:p w14:paraId="50F58164" w14:textId="77777777" w:rsidR="00B86C20" w:rsidRDefault="00B86C20"/>
    <w:p w14:paraId="7571BB7B" w14:textId="77777777" w:rsidR="00B86C20" w:rsidRDefault="00B86C20">
      <w:pPr>
        <w:numPr>
          <w:ilvl w:val="0"/>
          <w:numId w:val="1"/>
        </w:numPr>
        <w:rPr>
          <w:b/>
          <w:sz w:val="24"/>
        </w:rPr>
      </w:pPr>
      <w:r>
        <w:rPr>
          <w:b/>
          <w:sz w:val="24"/>
        </w:rPr>
        <w:t>Personal details</w:t>
      </w:r>
    </w:p>
    <w:p w14:paraId="27325BF1" w14:textId="77777777" w:rsidR="00B86C20" w:rsidRDefault="00B86C20"/>
    <w:p w14:paraId="51FDE293" w14:textId="77777777" w:rsidR="00B86C20" w:rsidRDefault="00B86C20">
      <w:pPr>
        <w:numPr>
          <w:ilvl w:val="1"/>
          <w:numId w:val="1"/>
        </w:numPr>
        <w:tabs>
          <w:tab w:val="left" w:pos="2835"/>
        </w:tabs>
      </w:pPr>
      <w:r>
        <w:t>Surname</w:t>
      </w:r>
      <w:r>
        <w:tab/>
        <w:t>__________________________________________________</w:t>
      </w:r>
    </w:p>
    <w:p w14:paraId="13E9F9D2" w14:textId="77777777" w:rsidR="00B86C20" w:rsidRDefault="00B86C20"/>
    <w:p w14:paraId="1221ADA8" w14:textId="77777777" w:rsidR="00B86C20" w:rsidRDefault="00B86C20">
      <w:pPr>
        <w:numPr>
          <w:ilvl w:val="1"/>
          <w:numId w:val="1"/>
        </w:numPr>
        <w:tabs>
          <w:tab w:val="left" w:pos="2835"/>
        </w:tabs>
      </w:pPr>
      <w:r>
        <w:t>First names</w:t>
      </w:r>
      <w:r>
        <w:tab/>
        <w:t>__________________________________________________</w:t>
      </w:r>
    </w:p>
    <w:p w14:paraId="310FBAA2" w14:textId="77777777" w:rsidR="00CA0ADF" w:rsidRDefault="00CA0ADF" w:rsidP="00CA0ADF">
      <w:pPr>
        <w:pStyle w:val="ListParagraph"/>
      </w:pPr>
    </w:p>
    <w:p w14:paraId="43779FF5" w14:textId="77777777" w:rsidR="00B86C20" w:rsidRDefault="00B86C20">
      <w:pPr>
        <w:numPr>
          <w:ilvl w:val="1"/>
          <w:numId w:val="1"/>
        </w:numPr>
        <w:tabs>
          <w:tab w:val="left" w:pos="2835"/>
        </w:tabs>
      </w:pPr>
      <w:r>
        <w:t>Date of birth</w:t>
      </w:r>
      <w:r>
        <w:tab/>
        <w:t>__________________________________________________</w:t>
      </w:r>
    </w:p>
    <w:p w14:paraId="5F40624D" w14:textId="77777777" w:rsidR="00B86C20" w:rsidRDefault="009E56AE">
      <w:r>
        <w:rPr>
          <w:noProof/>
          <w:lang w:val="en-ZA" w:eastAsia="en-ZA"/>
        </w:rPr>
        <mc:AlternateContent>
          <mc:Choice Requires="wps">
            <w:drawing>
              <wp:anchor distT="0" distB="0" distL="114300" distR="114300" simplePos="0" relativeHeight="251654144" behindDoc="0" locked="0" layoutInCell="0" allowOverlap="1" wp14:anchorId="578BB3F0" wp14:editId="2582F09B">
                <wp:simplePos x="0" y="0"/>
                <wp:positionH relativeFrom="column">
                  <wp:posOffset>1633220</wp:posOffset>
                </wp:positionH>
                <wp:positionV relativeFrom="paragraph">
                  <wp:posOffset>40005</wp:posOffset>
                </wp:positionV>
                <wp:extent cx="361950" cy="289560"/>
                <wp:effectExtent l="0" t="0" r="0" b="0"/>
                <wp:wrapNone/>
                <wp:docPr id="3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89560"/>
                        </a:xfrm>
                        <a:prstGeom prst="rect">
                          <a:avLst/>
                        </a:prstGeom>
                        <a:solidFill>
                          <a:srgbClr val="FFFFFF"/>
                        </a:solidFill>
                        <a:ln w="9525">
                          <a:solidFill>
                            <a:srgbClr val="000000"/>
                          </a:solidFill>
                          <a:miter lim="800000"/>
                          <a:headEnd/>
                          <a:tailEnd/>
                        </a:ln>
                      </wps:spPr>
                      <wps:txbx>
                        <w:txbxContent>
                          <w:p w14:paraId="76B29269" w14:textId="77777777" w:rsidR="00B86C20" w:rsidRDefault="00B86C20">
                            <w:pPr>
                              <w:pStyle w:val="Heading1"/>
                            </w:pPr>
                            <w: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BB3F0" id="Text Box 6" o:spid="_x0000_s1027" type="#_x0000_t202" style="position:absolute;margin-left:128.6pt;margin-top:3.15pt;width:28.5pt;height:22.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" o:allowincell="f">
                <v:textbox>
                  <w:txbxContent>
                    <w:p w14:paraId="76B29269" w14:textId="77777777" w:rsidR="00B86C20" w:rsidRDefault="00B86C20">
                      <w:pPr>
                        <w:pStyle w:val="Heading1"/>
                      </w:pPr>
                      <w:r>
                        <w:t>F</w:t>
                      </w:r>
                    </w:p>
                  </w:txbxContent>
                </v:textbox>
              </v:shape>
            </w:pict>
          </mc:Fallback>
        </mc:AlternateContent>
      </w:r>
      <w:r>
        <w:rPr>
          <w:noProof/>
          <w:lang w:val="en-ZA" w:eastAsia="en-ZA"/>
        </w:rPr>
        <mc:AlternateContent>
          <mc:Choice Requires="wps">
            <w:drawing>
              <wp:anchor distT="0" distB="0" distL="114300" distR="114300" simplePos="0" relativeHeight="251653120" behindDoc="0" locked="0" layoutInCell="0" allowOverlap="1" wp14:anchorId="2B552BCC" wp14:editId="7D7E0181">
                <wp:simplePos x="0" y="0"/>
                <wp:positionH relativeFrom="column">
                  <wp:posOffset>1235075</wp:posOffset>
                </wp:positionH>
                <wp:positionV relativeFrom="paragraph">
                  <wp:posOffset>40005</wp:posOffset>
                </wp:positionV>
                <wp:extent cx="361950" cy="289560"/>
                <wp:effectExtent l="0" t="0" r="0" b="0"/>
                <wp:wrapNone/>
                <wp:docPr id="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89560"/>
                        </a:xfrm>
                        <a:prstGeom prst="rect">
                          <a:avLst/>
                        </a:prstGeom>
                        <a:solidFill>
                          <a:srgbClr val="FFFFFF"/>
                        </a:solidFill>
                        <a:ln w="9525">
                          <a:solidFill>
                            <a:srgbClr val="000000"/>
                          </a:solidFill>
                          <a:miter lim="800000"/>
                          <a:headEnd/>
                          <a:tailEnd/>
                        </a:ln>
                      </wps:spPr>
                      <wps:txbx>
                        <w:txbxContent>
                          <w:p w14:paraId="2AF03E6E" w14:textId="77777777" w:rsidR="00B86C20" w:rsidRDefault="00B86C20">
                            <w:pPr>
                              <w:pStyle w:val="Heading1"/>
                            </w:pPr>
                            <w: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52BCC" id="Text Box 5" o:spid="_x0000_s1028" type="#_x0000_t202" style="position:absolute;margin-left:97.25pt;margin-top:3.15pt;width:28.5pt;height:22.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" o:allowincell="f">
                <v:textbox>
                  <w:txbxContent>
                    <w:p w14:paraId="2AF03E6E" w14:textId="77777777" w:rsidR="00B86C20" w:rsidRDefault="00B86C20">
                      <w:pPr>
                        <w:pStyle w:val="Heading1"/>
                      </w:pPr>
                      <w:r>
                        <w:t>M</w:t>
                      </w:r>
                    </w:p>
                  </w:txbxContent>
                </v:textbox>
              </v:shape>
            </w:pict>
          </mc:Fallback>
        </mc:AlternateContent>
      </w:r>
    </w:p>
    <w:p w14:paraId="44081E2E" w14:textId="77777777" w:rsidR="00B86C20" w:rsidRDefault="00B86C20">
      <w:pPr>
        <w:numPr>
          <w:ilvl w:val="1"/>
          <w:numId w:val="1"/>
        </w:numPr>
        <w:tabs>
          <w:tab w:val="left" w:pos="3261"/>
        </w:tabs>
      </w:pPr>
      <w:r>
        <w:t xml:space="preserve">Sex </w:t>
      </w:r>
      <w:r>
        <w:tab/>
        <w:t>(please indicate)</w:t>
      </w:r>
    </w:p>
    <w:p w14:paraId="067AAE5F" w14:textId="77777777" w:rsidR="00B86C20" w:rsidRDefault="00B86C20">
      <w:pPr>
        <w:tabs>
          <w:tab w:val="left" w:pos="3261"/>
        </w:tabs>
      </w:pPr>
    </w:p>
    <w:p w14:paraId="2B8015F4" w14:textId="77777777" w:rsidR="00B86C20" w:rsidRDefault="00B86C20">
      <w:pPr>
        <w:numPr>
          <w:ilvl w:val="1"/>
          <w:numId w:val="1"/>
        </w:numPr>
        <w:tabs>
          <w:tab w:val="left" w:pos="2835"/>
        </w:tabs>
      </w:pPr>
      <w:r>
        <w:t xml:space="preserve">Ethnic origin </w:t>
      </w:r>
      <w:r>
        <w:tab/>
        <w:t>__________________________________________________</w:t>
      </w:r>
    </w:p>
    <w:p w14:paraId="6BD70841" w14:textId="77777777" w:rsidR="00B86C20" w:rsidRDefault="00B86C20">
      <w:pPr>
        <w:tabs>
          <w:tab w:val="left" w:pos="2835"/>
        </w:tabs>
      </w:pPr>
    </w:p>
    <w:p w14:paraId="3364A4EB" w14:textId="77777777" w:rsidR="00B86C20" w:rsidRDefault="002B53BA">
      <w:pPr>
        <w:numPr>
          <w:ilvl w:val="1"/>
          <w:numId w:val="1"/>
        </w:numPr>
        <w:tabs>
          <w:tab w:val="left" w:pos="2835"/>
        </w:tabs>
      </w:pPr>
      <w:r>
        <w:t>Current Grade/Year of study</w:t>
      </w:r>
      <w:r w:rsidR="00B86C20">
        <w:tab/>
        <w:t>_____________________________</w:t>
      </w:r>
      <w:r w:rsidR="00CA518E">
        <w:t>_______________</w:t>
      </w:r>
    </w:p>
    <w:p w14:paraId="3717963A" w14:textId="77777777" w:rsidR="00B86C20" w:rsidRDefault="00B86C20">
      <w:pPr>
        <w:tabs>
          <w:tab w:val="left" w:pos="3261"/>
        </w:tabs>
      </w:pPr>
    </w:p>
    <w:p w14:paraId="1EEAF428" w14:textId="77777777" w:rsidR="00B86C20" w:rsidRDefault="002B53BA">
      <w:pPr>
        <w:numPr>
          <w:ilvl w:val="1"/>
          <w:numId w:val="1"/>
        </w:numPr>
        <w:tabs>
          <w:tab w:val="left" w:pos="2835"/>
        </w:tabs>
      </w:pPr>
      <w:r>
        <w:t>Disability</w:t>
      </w:r>
      <w:r w:rsidR="00B86C20">
        <w:tab/>
        <w:t>__________________________________________________</w:t>
      </w:r>
    </w:p>
    <w:p w14:paraId="36A56824" w14:textId="77777777" w:rsidR="00B86C20" w:rsidRDefault="00B86C20">
      <w:pPr>
        <w:tabs>
          <w:tab w:val="left" w:pos="2835"/>
        </w:tabs>
      </w:pPr>
    </w:p>
    <w:p w14:paraId="0298FD1B" w14:textId="77777777" w:rsidR="00B86C20" w:rsidRDefault="00B86C20">
      <w:pPr>
        <w:numPr>
          <w:ilvl w:val="1"/>
          <w:numId w:val="1"/>
        </w:numPr>
      </w:pPr>
      <w:r>
        <w:t>Citizenship</w:t>
      </w:r>
      <w:r>
        <w:tab/>
        <w:t>________________________________________________________</w:t>
      </w:r>
    </w:p>
    <w:p w14:paraId="4232A7FC" w14:textId="77777777" w:rsidR="00B86C20" w:rsidRDefault="00B86C20"/>
    <w:p w14:paraId="2C634AB6" w14:textId="77777777" w:rsidR="00B86C20" w:rsidRDefault="00B86C20">
      <w:pPr>
        <w:numPr>
          <w:ilvl w:val="1"/>
          <w:numId w:val="1"/>
        </w:numPr>
      </w:pPr>
      <w:r>
        <w:t>ID number</w:t>
      </w:r>
      <w:r>
        <w:tab/>
        <w:t>________________________________________________________</w:t>
      </w:r>
    </w:p>
    <w:p w14:paraId="783602A1" w14:textId="77777777" w:rsidR="00B86C20" w:rsidRDefault="00B86C20"/>
    <w:p w14:paraId="4B0FC483" w14:textId="77777777" w:rsidR="00B86C20" w:rsidRDefault="00B86C20">
      <w:pPr>
        <w:numPr>
          <w:ilvl w:val="1"/>
          <w:numId w:val="1"/>
        </w:numPr>
      </w:pPr>
      <w:r>
        <w:t>Drivers licence (e.g. R.S.A. Code 8 etc.)</w:t>
      </w:r>
      <w:r>
        <w:tab/>
        <w:t>________________________________</w:t>
      </w:r>
    </w:p>
    <w:p w14:paraId="36F2B054" w14:textId="77777777" w:rsidR="00B86C20" w:rsidRDefault="00B86C20"/>
    <w:p w14:paraId="17635F15" w14:textId="77777777" w:rsidR="00B86C20" w:rsidRDefault="00B86C20">
      <w:pPr>
        <w:numPr>
          <w:ilvl w:val="1"/>
          <w:numId w:val="1"/>
        </w:numPr>
      </w:pPr>
      <w:r>
        <w:t>Residential address</w:t>
      </w:r>
      <w:r>
        <w:tab/>
        <w:t>__________________________________________________</w:t>
      </w:r>
    </w:p>
    <w:p w14:paraId="5A4376ED" w14:textId="77777777" w:rsidR="00B86C20" w:rsidRDefault="00B86C20">
      <w:pPr>
        <w:ind w:firstLine="2835"/>
      </w:pPr>
    </w:p>
    <w:p w14:paraId="69365B2E" w14:textId="77777777" w:rsidR="00B86C20" w:rsidRDefault="00B86C20">
      <w:pPr>
        <w:ind w:firstLine="2835"/>
      </w:pPr>
      <w:r>
        <w:t>__________________________________________________</w:t>
      </w:r>
    </w:p>
    <w:p w14:paraId="6554E1EE" w14:textId="77777777" w:rsidR="00B86C20" w:rsidRDefault="00B86C20">
      <w:pPr>
        <w:ind w:firstLine="2835"/>
      </w:pPr>
    </w:p>
    <w:p w14:paraId="046C48B9" w14:textId="77777777" w:rsidR="00B86C20" w:rsidRDefault="00B86C20">
      <w:pPr>
        <w:ind w:firstLine="2835"/>
      </w:pPr>
      <w:r>
        <w:t>__________________________________________________</w:t>
      </w:r>
    </w:p>
    <w:p w14:paraId="492E8BD7" w14:textId="77777777" w:rsidR="00B86C20" w:rsidRDefault="00B86C20">
      <w:pPr>
        <w:ind w:firstLine="2835"/>
      </w:pPr>
    </w:p>
    <w:p w14:paraId="19B79E82" w14:textId="77777777" w:rsidR="00B86C20" w:rsidRDefault="00B86C20">
      <w:pPr>
        <w:ind w:firstLine="2835"/>
      </w:pPr>
      <w:r>
        <w:t>________________________________ Post code _________</w:t>
      </w:r>
    </w:p>
    <w:p w14:paraId="3448AE2E" w14:textId="77777777" w:rsidR="00B86C20" w:rsidRDefault="00B86C20"/>
    <w:p w14:paraId="634EE317" w14:textId="77777777" w:rsidR="00B86C20" w:rsidRDefault="00B86C20">
      <w:pPr>
        <w:numPr>
          <w:ilvl w:val="1"/>
          <w:numId w:val="1"/>
        </w:numPr>
      </w:pPr>
      <w:r>
        <w:t>Postal address</w:t>
      </w:r>
      <w:r>
        <w:tab/>
        <w:t>__________________________________________________</w:t>
      </w:r>
    </w:p>
    <w:p w14:paraId="646AD507" w14:textId="77777777" w:rsidR="00B86C20" w:rsidRDefault="00B86C20">
      <w:pPr>
        <w:ind w:firstLine="2835"/>
      </w:pPr>
    </w:p>
    <w:p w14:paraId="717B480E" w14:textId="77777777" w:rsidR="00B86C20" w:rsidRDefault="00B86C20">
      <w:pPr>
        <w:ind w:firstLine="2835"/>
      </w:pPr>
      <w:r>
        <w:t>__________________________________________________</w:t>
      </w:r>
    </w:p>
    <w:p w14:paraId="21882B1D" w14:textId="77777777" w:rsidR="00B86C20" w:rsidRDefault="00B86C20">
      <w:pPr>
        <w:ind w:firstLine="2835"/>
      </w:pPr>
    </w:p>
    <w:p w14:paraId="7FEAABE8" w14:textId="77777777" w:rsidR="00B86C20" w:rsidRDefault="00B86C20">
      <w:pPr>
        <w:ind w:firstLine="2835"/>
      </w:pPr>
      <w:r>
        <w:t>__________________________________________________</w:t>
      </w:r>
    </w:p>
    <w:p w14:paraId="68D1E235" w14:textId="77777777" w:rsidR="00B86C20" w:rsidRDefault="00B86C20">
      <w:pPr>
        <w:ind w:firstLine="2835"/>
      </w:pPr>
    </w:p>
    <w:p w14:paraId="56E00011" w14:textId="77777777" w:rsidR="00B86C20" w:rsidRDefault="00B86C20">
      <w:pPr>
        <w:ind w:firstLine="2835"/>
      </w:pPr>
      <w:r>
        <w:t>________________________________Post code__________</w:t>
      </w:r>
    </w:p>
    <w:p w14:paraId="6A6F6CD5" w14:textId="77777777" w:rsidR="00B86C20" w:rsidRDefault="00B86C20"/>
    <w:p w14:paraId="4FAF0D5B" w14:textId="77777777" w:rsidR="00B86C20" w:rsidRDefault="00412BF0">
      <w:pPr>
        <w:tabs>
          <w:tab w:val="left" w:pos="709"/>
          <w:tab w:val="left" w:pos="2835"/>
        </w:tabs>
      </w:pPr>
      <w:r>
        <w:t>1.14</w:t>
      </w:r>
      <w:r w:rsidR="00B86C20">
        <w:tab/>
        <w:t>Email address</w:t>
      </w:r>
      <w:r w:rsidR="00B86C20">
        <w:tab/>
        <w:t>__________________________________________________</w:t>
      </w:r>
    </w:p>
    <w:p w14:paraId="09A03E12" w14:textId="77777777" w:rsidR="00B86C20" w:rsidRDefault="00B86C20"/>
    <w:p w14:paraId="6379DC21" w14:textId="77777777" w:rsidR="00B86C20" w:rsidRDefault="00412BF0">
      <w:r>
        <w:t>1.15</w:t>
      </w:r>
      <w:r w:rsidR="00B86C20">
        <w:tab/>
        <w:t>Contact telephone number(s)</w:t>
      </w:r>
      <w:r w:rsidR="00B86C20">
        <w:tab/>
        <w:t>____________________________________________</w:t>
      </w:r>
    </w:p>
    <w:p w14:paraId="54FEC28B" w14:textId="77777777" w:rsidR="0075543B" w:rsidRDefault="0075543B"/>
    <w:p w14:paraId="4C7A1F32" w14:textId="77777777" w:rsidR="0075543B" w:rsidRDefault="0075543B">
      <w:r>
        <w:t>1.16</w:t>
      </w:r>
      <w:r>
        <w:tab/>
        <w:t>Alternative contact number (relative) ______________________________________</w:t>
      </w:r>
    </w:p>
    <w:p w14:paraId="040B8CB2" w14:textId="77777777" w:rsidR="00362A06" w:rsidRDefault="00362A06">
      <w:r>
        <w:rPr>
          <w:noProof/>
          <w:lang w:val="en-ZA" w:eastAsia="en-ZA"/>
        </w:rPr>
        <mc:AlternateContent>
          <mc:Choice Requires="wps">
            <w:drawing>
              <wp:anchor distT="0" distB="0" distL="114300" distR="114300" simplePos="0" relativeHeight="251667456" behindDoc="0" locked="0" layoutInCell="0" allowOverlap="1" wp14:anchorId="660CAE3E" wp14:editId="0F856E72">
                <wp:simplePos x="0" y="0"/>
                <wp:positionH relativeFrom="column">
                  <wp:posOffset>3818255</wp:posOffset>
                </wp:positionH>
                <wp:positionV relativeFrom="paragraph">
                  <wp:posOffset>109220</wp:posOffset>
                </wp:positionV>
                <wp:extent cx="361950" cy="289560"/>
                <wp:effectExtent l="0" t="0" r="0" b="0"/>
                <wp:wrapNone/>
                <wp:docPr id="4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89560"/>
                        </a:xfrm>
                        <a:prstGeom prst="rect">
                          <a:avLst/>
                        </a:prstGeom>
                        <a:solidFill>
                          <a:srgbClr val="FFFFFF"/>
                        </a:solidFill>
                        <a:ln w="9525">
                          <a:solidFill>
                            <a:srgbClr val="000000"/>
                          </a:solidFill>
                          <a:miter lim="800000"/>
                          <a:headEnd/>
                          <a:tailEnd/>
                        </a:ln>
                      </wps:spPr>
                      <wps:txbx>
                        <w:txbxContent>
                          <w:p w14:paraId="24094DF8" w14:textId="77777777" w:rsidR="00362A06" w:rsidRDefault="00362A06" w:rsidP="00362A06">
                            <w:pPr>
                              <w:pStyle w:val="Heading1"/>
                            </w:pPr>
                            <w: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CAE3E" id="_x0000_s1029" type="#_x0000_t202" style="position:absolute;margin-left:300.65pt;margin-top:8.6pt;width:28.5pt;height:2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" o:allowincell="f">
                <v:textbox>
                  <w:txbxContent>
                    <w:p w14:paraId="24094DF8" w14:textId="77777777" w:rsidR="00362A06" w:rsidRDefault="00362A06" w:rsidP="00362A06">
                      <w:pPr>
                        <w:pStyle w:val="Heading1"/>
                      </w:pPr>
                      <w:r>
                        <w:t>N</w:t>
                      </w:r>
                    </w:p>
                  </w:txbxContent>
                </v:textbox>
              </v:shape>
            </w:pict>
          </mc:Fallback>
        </mc:AlternateContent>
      </w:r>
      <w:r>
        <w:rPr>
          <w:noProof/>
          <w:lang w:val="en-ZA" w:eastAsia="en-ZA"/>
        </w:rPr>
        <mc:AlternateContent>
          <mc:Choice Requires="wps">
            <w:drawing>
              <wp:anchor distT="0" distB="0" distL="114300" distR="114300" simplePos="0" relativeHeight="251665408" behindDoc="0" locked="0" layoutInCell="0" allowOverlap="1" wp14:anchorId="0CEAD0CD" wp14:editId="27590398">
                <wp:simplePos x="0" y="0"/>
                <wp:positionH relativeFrom="column">
                  <wp:posOffset>3368675</wp:posOffset>
                </wp:positionH>
                <wp:positionV relativeFrom="paragraph">
                  <wp:posOffset>109220</wp:posOffset>
                </wp:positionV>
                <wp:extent cx="361950" cy="289560"/>
                <wp:effectExtent l="0" t="0" r="0" b="0"/>
                <wp:wrapNone/>
                <wp:docPr id="4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89560"/>
                        </a:xfrm>
                        <a:prstGeom prst="rect">
                          <a:avLst/>
                        </a:prstGeom>
                        <a:solidFill>
                          <a:srgbClr val="FFFFFF"/>
                        </a:solidFill>
                        <a:ln w="9525">
                          <a:solidFill>
                            <a:srgbClr val="000000"/>
                          </a:solidFill>
                          <a:miter lim="800000"/>
                          <a:headEnd/>
                          <a:tailEnd/>
                        </a:ln>
                      </wps:spPr>
                      <wps:txbx>
                        <w:txbxContent>
                          <w:p w14:paraId="00D53DF6" w14:textId="77777777" w:rsidR="00362A06" w:rsidRDefault="00362A06" w:rsidP="00362A06">
                            <w:pPr>
                              <w:pStyle w:val="Heading1"/>
                            </w:pPr>
                            <w: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AD0CD" id="_x0000_s1030" type="#_x0000_t202" style="position:absolute;margin-left:265.25pt;margin-top:8.6pt;width:28.5pt;height:2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" o:allowincell="f">
                <v:textbox>
                  <w:txbxContent>
                    <w:p w14:paraId="00D53DF6" w14:textId="77777777" w:rsidR="00362A06" w:rsidRDefault="00362A06" w:rsidP="00362A06">
                      <w:pPr>
                        <w:pStyle w:val="Heading1"/>
                      </w:pPr>
                      <w:r>
                        <w:t>Y</w:t>
                      </w:r>
                    </w:p>
                  </w:txbxContent>
                </v:textbox>
              </v:shape>
            </w:pict>
          </mc:Fallback>
        </mc:AlternateContent>
      </w:r>
    </w:p>
    <w:p w14:paraId="4A213FBC" w14:textId="77777777" w:rsidR="00362A06" w:rsidRDefault="00362A06">
      <w:r>
        <w:t>1.17</w:t>
      </w:r>
      <w:r>
        <w:tab/>
        <w:t>Are you currently covered on medical Aid?</w:t>
      </w:r>
    </w:p>
    <w:p w14:paraId="7896FC8A" w14:textId="77777777" w:rsidR="00B86C20" w:rsidRDefault="00B86C20">
      <w:pPr>
        <w:numPr>
          <w:ilvl w:val="0"/>
          <w:numId w:val="1"/>
        </w:numPr>
        <w:rPr>
          <w:b/>
          <w:sz w:val="24"/>
        </w:rPr>
      </w:pPr>
      <w:r>
        <w:rPr>
          <w:b/>
          <w:sz w:val="24"/>
        </w:rPr>
        <w:lastRenderedPageBreak/>
        <w:t>Academic record (Secondary education)</w:t>
      </w:r>
    </w:p>
    <w:p w14:paraId="536333E4" w14:textId="77777777" w:rsidR="00B86C20" w:rsidRDefault="00B86C20"/>
    <w:p w14:paraId="1FCA921D" w14:textId="77777777" w:rsidR="00B86C20" w:rsidRDefault="00B86C20">
      <w:pPr>
        <w:numPr>
          <w:ilvl w:val="1"/>
          <w:numId w:val="1"/>
        </w:numPr>
      </w:pPr>
      <w:r>
        <w:t>High School where matriculation examination was taken</w:t>
      </w:r>
      <w:r w:rsidR="009D1EF8">
        <w:t>/ is being taken</w:t>
      </w:r>
    </w:p>
    <w:p w14:paraId="395425AC" w14:textId="77777777" w:rsidR="00B86C20" w:rsidRDefault="00B86C20"/>
    <w:p w14:paraId="6C3607BB" w14:textId="77777777" w:rsidR="00B86C20" w:rsidRDefault="00B86C20">
      <w:pPr>
        <w:numPr>
          <w:ilvl w:val="2"/>
          <w:numId w:val="1"/>
        </w:numPr>
        <w:tabs>
          <w:tab w:val="left" w:pos="2835"/>
        </w:tabs>
      </w:pPr>
      <w:r>
        <w:t>Name of School</w:t>
      </w:r>
      <w:r>
        <w:tab/>
        <w:t>__________________________________________________</w:t>
      </w:r>
    </w:p>
    <w:p w14:paraId="6FD37F60" w14:textId="77777777" w:rsidR="00B86C20" w:rsidRDefault="00B86C20"/>
    <w:p w14:paraId="1FCA7C30" w14:textId="77777777" w:rsidR="00B86C20" w:rsidRDefault="00B86C20">
      <w:pPr>
        <w:tabs>
          <w:tab w:val="left" w:pos="709"/>
          <w:tab w:val="left" w:pos="2835"/>
        </w:tabs>
      </w:pPr>
      <w:r>
        <w:t>2.1.2</w:t>
      </w:r>
      <w:r>
        <w:tab/>
        <w:t>City/Town</w:t>
      </w:r>
      <w:r>
        <w:tab/>
        <w:t>__________________________________________________</w:t>
      </w:r>
    </w:p>
    <w:p w14:paraId="360B1016" w14:textId="77777777" w:rsidR="002B53BA" w:rsidRDefault="002B53BA">
      <w:pPr>
        <w:tabs>
          <w:tab w:val="left" w:pos="709"/>
          <w:tab w:val="left" w:pos="2835"/>
        </w:tabs>
      </w:pPr>
    </w:p>
    <w:p w14:paraId="6174DCE1" w14:textId="77777777" w:rsidR="002B53BA" w:rsidRDefault="002B53BA">
      <w:pPr>
        <w:tabs>
          <w:tab w:val="left" w:pos="709"/>
          <w:tab w:val="left" w:pos="2835"/>
        </w:tabs>
      </w:pPr>
      <w:r>
        <w:t>2.1.3</w:t>
      </w:r>
      <w:r>
        <w:tab/>
        <w:t>Year of matriculation __________________________________________________</w:t>
      </w:r>
    </w:p>
    <w:p w14:paraId="5B4A891D" w14:textId="77777777" w:rsidR="00B86C20" w:rsidRDefault="00B86C20"/>
    <w:p w14:paraId="557B1485" w14:textId="77777777" w:rsidR="00B86C20" w:rsidRDefault="00B86C20">
      <w:pPr>
        <w:numPr>
          <w:ilvl w:val="1"/>
          <w:numId w:val="1"/>
        </w:numPr>
      </w:pPr>
      <w:r>
        <w:t>Matriculation results</w:t>
      </w:r>
      <w:r w:rsidR="009D1EF8">
        <w:t>/ latest academic term results for current matric students</w:t>
      </w: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827"/>
        <w:gridCol w:w="2268"/>
        <w:gridCol w:w="1843"/>
      </w:tblGrid>
      <w:tr w:rsidR="00B86C20" w14:paraId="7FD98CD9" w14:textId="77777777" w:rsidTr="00CA518E">
        <w:tc>
          <w:tcPr>
            <w:tcW w:w="567" w:type="dxa"/>
            <w:tcBorders>
              <w:top w:val="single" w:sz="8" w:space="0" w:color="auto"/>
              <w:left w:val="single" w:sz="8" w:space="0" w:color="auto"/>
              <w:bottom w:val="single" w:sz="8" w:space="0" w:color="auto"/>
              <w:right w:val="single" w:sz="8" w:space="0" w:color="auto"/>
            </w:tcBorders>
          </w:tcPr>
          <w:p w14:paraId="6DCF1D3D" w14:textId="77777777" w:rsidR="00B86C20" w:rsidRDefault="00B86C20"/>
        </w:tc>
        <w:tc>
          <w:tcPr>
            <w:tcW w:w="3827" w:type="dxa"/>
            <w:tcBorders>
              <w:top w:val="single" w:sz="8" w:space="0" w:color="auto"/>
              <w:left w:val="single" w:sz="8" w:space="0" w:color="auto"/>
              <w:bottom w:val="single" w:sz="8" w:space="0" w:color="auto"/>
              <w:right w:val="single" w:sz="8" w:space="0" w:color="auto"/>
            </w:tcBorders>
          </w:tcPr>
          <w:p w14:paraId="3DA18EB8" w14:textId="77777777" w:rsidR="00B86C20" w:rsidRDefault="00B86C20">
            <w:pPr>
              <w:jc w:val="center"/>
              <w:rPr>
                <w:b/>
              </w:rPr>
            </w:pPr>
            <w:r>
              <w:rPr>
                <w:b/>
              </w:rPr>
              <w:t>Subject</w:t>
            </w:r>
          </w:p>
        </w:tc>
        <w:tc>
          <w:tcPr>
            <w:tcW w:w="2268" w:type="dxa"/>
            <w:tcBorders>
              <w:top w:val="single" w:sz="8" w:space="0" w:color="auto"/>
              <w:left w:val="single" w:sz="8" w:space="0" w:color="auto"/>
              <w:bottom w:val="single" w:sz="8" w:space="0" w:color="auto"/>
              <w:right w:val="single" w:sz="8" w:space="0" w:color="auto"/>
            </w:tcBorders>
          </w:tcPr>
          <w:p w14:paraId="79ECEF7F" w14:textId="77777777" w:rsidR="00B86C20" w:rsidRPr="00632102" w:rsidRDefault="00CA0ADF">
            <w:pPr>
              <w:jc w:val="center"/>
              <w:rPr>
                <w:b/>
              </w:rPr>
            </w:pPr>
            <w:r w:rsidRPr="00632102">
              <w:rPr>
                <w:b/>
              </w:rPr>
              <w:t>Percentage</w:t>
            </w:r>
          </w:p>
        </w:tc>
        <w:tc>
          <w:tcPr>
            <w:tcW w:w="1843" w:type="dxa"/>
            <w:tcBorders>
              <w:top w:val="single" w:sz="8" w:space="0" w:color="auto"/>
              <w:left w:val="single" w:sz="8" w:space="0" w:color="auto"/>
              <w:bottom w:val="single" w:sz="8" w:space="0" w:color="auto"/>
              <w:right w:val="single" w:sz="8" w:space="0" w:color="auto"/>
            </w:tcBorders>
          </w:tcPr>
          <w:p w14:paraId="11ACE65B" w14:textId="77777777" w:rsidR="00B86C20" w:rsidRPr="00632102" w:rsidRDefault="00CA0ADF">
            <w:pPr>
              <w:jc w:val="center"/>
              <w:rPr>
                <w:b/>
              </w:rPr>
            </w:pPr>
            <w:r w:rsidRPr="00632102">
              <w:rPr>
                <w:b/>
              </w:rPr>
              <w:t>Achievement</w:t>
            </w:r>
          </w:p>
          <w:p w14:paraId="310DF76B" w14:textId="77777777" w:rsidR="00CA0ADF" w:rsidRPr="00632102" w:rsidRDefault="00CA0ADF">
            <w:pPr>
              <w:jc w:val="center"/>
              <w:rPr>
                <w:b/>
              </w:rPr>
            </w:pPr>
            <w:r w:rsidRPr="00632102">
              <w:rPr>
                <w:b/>
              </w:rPr>
              <w:t>level</w:t>
            </w:r>
          </w:p>
        </w:tc>
      </w:tr>
      <w:tr w:rsidR="00B86C20" w14:paraId="492C2381" w14:textId="77777777" w:rsidTr="00CA518E">
        <w:tc>
          <w:tcPr>
            <w:tcW w:w="567" w:type="dxa"/>
            <w:tcBorders>
              <w:top w:val="nil"/>
            </w:tcBorders>
          </w:tcPr>
          <w:p w14:paraId="57FD5DE3" w14:textId="77777777" w:rsidR="00B86C20" w:rsidRDefault="00B86C20">
            <w:r>
              <w:t>1</w:t>
            </w:r>
          </w:p>
        </w:tc>
        <w:tc>
          <w:tcPr>
            <w:tcW w:w="3827" w:type="dxa"/>
            <w:tcBorders>
              <w:top w:val="nil"/>
            </w:tcBorders>
          </w:tcPr>
          <w:p w14:paraId="2E07AD73" w14:textId="77777777" w:rsidR="00B86C20" w:rsidRDefault="00B86C20"/>
          <w:p w14:paraId="7795E266" w14:textId="77777777" w:rsidR="00B86C20" w:rsidRDefault="00B86C20"/>
        </w:tc>
        <w:tc>
          <w:tcPr>
            <w:tcW w:w="2268" w:type="dxa"/>
            <w:tcBorders>
              <w:top w:val="nil"/>
            </w:tcBorders>
          </w:tcPr>
          <w:p w14:paraId="4C1B6A26" w14:textId="77777777" w:rsidR="00B86C20" w:rsidRDefault="00B86C20"/>
        </w:tc>
        <w:tc>
          <w:tcPr>
            <w:tcW w:w="1843" w:type="dxa"/>
            <w:tcBorders>
              <w:top w:val="nil"/>
            </w:tcBorders>
          </w:tcPr>
          <w:p w14:paraId="52C420D3" w14:textId="77777777" w:rsidR="00B86C20" w:rsidRDefault="00B86C20"/>
        </w:tc>
      </w:tr>
      <w:tr w:rsidR="00B86C20" w14:paraId="73682341" w14:textId="77777777" w:rsidTr="00CA518E">
        <w:tc>
          <w:tcPr>
            <w:tcW w:w="567" w:type="dxa"/>
          </w:tcPr>
          <w:p w14:paraId="3D5AF86F" w14:textId="77777777" w:rsidR="00B86C20" w:rsidRDefault="00B86C20">
            <w:r>
              <w:t>2</w:t>
            </w:r>
          </w:p>
        </w:tc>
        <w:tc>
          <w:tcPr>
            <w:tcW w:w="3827" w:type="dxa"/>
          </w:tcPr>
          <w:p w14:paraId="65F99BBB" w14:textId="77777777" w:rsidR="00B86C20" w:rsidRDefault="00B86C20"/>
          <w:p w14:paraId="33D833DE" w14:textId="77777777" w:rsidR="00B86C20" w:rsidRDefault="00B86C20"/>
        </w:tc>
        <w:tc>
          <w:tcPr>
            <w:tcW w:w="2268" w:type="dxa"/>
          </w:tcPr>
          <w:p w14:paraId="084AAAD0" w14:textId="77777777" w:rsidR="00B86C20" w:rsidRDefault="00B86C20"/>
        </w:tc>
        <w:tc>
          <w:tcPr>
            <w:tcW w:w="1843" w:type="dxa"/>
          </w:tcPr>
          <w:p w14:paraId="338794E7" w14:textId="77777777" w:rsidR="00B86C20" w:rsidRDefault="00B86C20"/>
        </w:tc>
      </w:tr>
      <w:tr w:rsidR="00B86C20" w14:paraId="17C43342" w14:textId="77777777" w:rsidTr="00CA518E">
        <w:tc>
          <w:tcPr>
            <w:tcW w:w="567" w:type="dxa"/>
          </w:tcPr>
          <w:p w14:paraId="7D1D5D6F" w14:textId="77777777" w:rsidR="00B86C20" w:rsidRDefault="00B86C20">
            <w:r>
              <w:t>3</w:t>
            </w:r>
          </w:p>
        </w:tc>
        <w:tc>
          <w:tcPr>
            <w:tcW w:w="3827" w:type="dxa"/>
          </w:tcPr>
          <w:p w14:paraId="6A967005" w14:textId="77777777" w:rsidR="00B86C20" w:rsidRDefault="00B86C20"/>
          <w:p w14:paraId="28546408" w14:textId="77777777" w:rsidR="00B86C20" w:rsidRDefault="00B86C20"/>
        </w:tc>
        <w:tc>
          <w:tcPr>
            <w:tcW w:w="2268" w:type="dxa"/>
          </w:tcPr>
          <w:p w14:paraId="488E562E" w14:textId="77777777" w:rsidR="00B86C20" w:rsidRDefault="00B86C20"/>
        </w:tc>
        <w:tc>
          <w:tcPr>
            <w:tcW w:w="1843" w:type="dxa"/>
          </w:tcPr>
          <w:p w14:paraId="178D034C" w14:textId="77777777" w:rsidR="00B86C20" w:rsidRDefault="00B86C20"/>
        </w:tc>
      </w:tr>
      <w:tr w:rsidR="00B86C20" w14:paraId="0973330E" w14:textId="77777777" w:rsidTr="00CA518E">
        <w:tc>
          <w:tcPr>
            <w:tcW w:w="567" w:type="dxa"/>
          </w:tcPr>
          <w:p w14:paraId="5CEF2ABD" w14:textId="77777777" w:rsidR="00B86C20" w:rsidRDefault="00B86C20">
            <w:r>
              <w:t>4</w:t>
            </w:r>
          </w:p>
        </w:tc>
        <w:tc>
          <w:tcPr>
            <w:tcW w:w="3827" w:type="dxa"/>
          </w:tcPr>
          <w:p w14:paraId="5E47849A" w14:textId="77777777" w:rsidR="00B86C20" w:rsidRDefault="00B86C20"/>
          <w:p w14:paraId="78B6F004" w14:textId="77777777" w:rsidR="00B86C20" w:rsidRDefault="00B86C20"/>
        </w:tc>
        <w:tc>
          <w:tcPr>
            <w:tcW w:w="2268" w:type="dxa"/>
          </w:tcPr>
          <w:p w14:paraId="1D22D51F" w14:textId="77777777" w:rsidR="00B86C20" w:rsidRDefault="00B86C20"/>
        </w:tc>
        <w:tc>
          <w:tcPr>
            <w:tcW w:w="1843" w:type="dxa"/>
          </w:tcPr>
          <w:p w14:paraId="5C56CFEA" w14:textId="77777777" w:rsidR="00B86C20" w:rsidRDefault="00B86C20"/>
        </w:tc>
      </w:tr>
      <w:tr w:rsidR="00B86C20" w14:paraId="1DFEAE3A" w14:textId="77777777" w:rsidTr="00CA518E">
        <w:tc>
          <w:tcPr>
            <w:tcW w:w="567" w:type="dxa"/>
          </w:tcPr>
          <w:p w14:paraId="237A5AE8" w14:textId="77777777" w:rsidR="00B86C20" w:rsidRDefault="00B86C20">
            <w:r>
              <w:t>5</w:t>
            </w:r>
          </w:p>
        </w:tc>
        <w:tc>
          <w:tcPr>
            <w:tcW w:w="3827" w:type="dxa"/>
          </w:tcPr>
          <w:p w14:paraId="27FE4050" w14:textId="77777777" w:rsidR="00B86C20" w:rsidRDefault="00B86C20"/>
          <w:p w14:paraId="5FF60238" w14:textId="77777777" w:rsidR="00B86C20" w:rsidRDefault="00B86C20"/>
        </w:tc>
        <w:tc>
          <w:tcPr>
            <w:tcW w:w="2268" w:type="dxa"/>
          </w:tcPr>
          <w:p w14:paraId="7BC01148" w14:textId="77777777" w:rsidR="00B86C20" w:rsidRDefault="00B86C20"/>
        </w:tc>
        <w:tc>
          <w:tcPr>
            <w:tcW w:w="1843" w:type="dxa"/>
          </w:tcPr>
          <w:p w14:paraId="1263E96D" w14:textId="77777777" w:rsidR="00B86C20" w:rsidRDefault="00B86C20"/>
        </w:tc>
      </w:tr>
      <w:tr w:rsidR="00B86C20" w14:paraId="1129F86A" w14:textId="77777777" w:rsidTr="00CA518E">
        <w:tc>
          <w:tcPr>
            <w:tcW w:w="567" w:type="dxa"/>
          </w:tcPr>
          <w:p w14:paraId="4E6EA051" w14:textId="77777777" w:rsidR="00B86C20" w:rsidRDefault="00B86C20">
            <w:r>
              <w:t>6</w:t>
            </w:r>
          </w:p>
        </w:tc>
        <w:tc>
          <w:tcPr>
            <w:tcW w:w="3827" w:type="dxa"/>
          </w:tcPr>
          <w:p w14:paraId="05091494" w14:textId="77777777" w:rsidR="00B86C20" w:rsidRDefault="00B86C20"/>
          <w:p w14:paraId="48671A60" w14:textId="77777777" w:rsidR="00B86C20" w:rsidRDefault="00B86C20"/>
        </w:tc>
        <w:tc>
          <w:tcPr>
            <w:tcW w:w="2268" w:type="dxa"/>
          </w:tcPr>
          <w:p w14:paraId="366BBFF3" w14:textId="77777777" w:rsidR="00B86C20" w:rsidRDefault="00B86C20"/>
        </w:tc>
        <w:tc>
          <w:tcPr>
            <w:tcW w:w="1843" w:type="dxa"/>
          </w:tcPr>
          <w:p w14:paraId="5EAF9668" w14:textId="77777777" w:rsidR="00B86C20" w:rsidRDefault="00B86C20"/>
        </w:tc>
      </w:tr>
      <w:tr w:rsidR="00B86C20" w14:paraId="4D438304" w14:textId="77777777" w:rsidTr="00CA518E">
        <w:tc>
          <w:tcPr>
            <w:tcW w:w="567" w:type="dxa"/>
          </w:tcPr>
          <w:p w14:paraId="122BABD0" w14:textId="77777777" w:rsidR="00B86C20" w:rsidRDefault="00B86C20">
            <w:r>
              <w:t>7</w:t>
            </w:r>
          </w:p>
        </w:tc>
        <w:tc>
          <w:tcPr>
            <w:tcW w:w="3827" w:type="dxa"/>
          </w:tcPr>
          <w:p w14:paraId="306B11F8" w14:textId="77777777" w:rsidR="00B86C20" w:rsidRDefault="00B86C20"/>
          <w:p w14:paraId="169D34E8" w14:textId="77777777" w:rsidR="00B86C20" w:rsidRDefault="00B86C20"/>
        </w:tc>
        <w:tc>
          <w:tcPr>
            <w:tcW w:w="2268" w:type="dxa"/>
          </w:tcPr>
          <w:p w14:paraId="28036BA5" w14:textId="77777777" w:rsidR="00B86C20" w:rsidRDefault="00B86C20"/>
        </w:tc>
        <w:tc>
          <w:tcPr>
            <w:tcW w:w="1843" w:type="dxa"/>
          </w:tcPr>
          <w:p w14:paraId="264557BC" w14:textId="77777777" w:rsidR="00B86C20" w:rsidRDefault="00B86C20"/>
        </w:tc>
      </w:tr>
      <w:tr w:rsidR="00B86C20" w14:paraId="7EF65684" w14:textId="77777777" w:rsidTr="00CA518E">
        <w:tc>
          <w:tcPr>
            <w:tcW w:w="567" w:type="dxa"/>
          </w:tcPr>
          <w:p w14:paraId="32060160" w14:textId="77777777" w:rsidR="00B86C20" w:rsidRDefault="00B86C20">
            <w:r>
              <w:t>8</w:t>
            </w:r>
          </w:p>
        </w:tc>
        <w:tc>
          <w:tcPr>
            <w:tcW w:w="3827" w:type="dxa"/>
          </w:tcPr>
          <w:p w14:paraId="2B6FA04F" w14:textId="77777777" w:rsidR="00B86C20" w:rsidRDefault="00B86C20"/>
          <w:p w14:paraId="7465C7C5" w14:textId="77777777" w:rsidR="00B86C20" w:rsidRDefault="00B86C20"/>
        </w:tc>
        <w:tc>
          <w:tcPr>
            <w:tcW w:w="2268" w:type="dxa"/>
          </w:tcPr>
          <w:p w14:paraId="7FADBEEF" w14:textId="77777777" w:rsidR="00B86C20" w:rsidRDefault="00B86C20"/>
        </w:tc>
        <w:tc>
          <w:tcPr>
            <w:tcW w:w="1843" w:type="dxa"/>
          </w:tcPr>
          <w:p w14:paraId="4782C618" w14:textId="77777777" w:rsidR="00B86C20" w:rsidRDefault="00B86C20"/>
        </w:tc>
      </w:tr>
      <w:tr w:rsidR="00B86C20" w14:paraId="71C51183" w14:textId="77777777" w:rsidTr="00CA518E">
        <w:tc>
          <w:tcPr>
            <w:tcW w:w="567" w:type="dxa"/>
          </w:tcPr>
          <w:p w14:paraId="4B61F0F3" w14:textId="77777777" w:rsidR="00B86C20" w:rsidRDefault="00B86C20">
            <w:r>
              <w:t>9</w:t>
            </w:r>
          </w:p>
        </w:tc>
        <w:tc>
          <w:tcPr>
            <w:tcW w:w="3827" w:type="dxa"/>
          </w:tcPr>
          <w:p w14:paraId="076582CE" w14:textId="77777777" w:rsidR="00B86C20" w:rsidRDefault="00B86C20"/>
          <w:p w14:paraId="5C57DB39" w14:textId="77777777" w:rsidR="00B86C20" w:rsidRDefault="00B86C20"/>
        </w:tc>
        <w:tc>
          <w:tcPr>
            <w:tcW w:w="2268" w:type="dxa"/>
          </w:tcPr>
          <w:p w14:paraId="3181F100" w14:textId="77777777" w:rsidR="00B86C20" w:rsidRDefault="00B86C20"/>
        </w:tc>
        <w:tc>
          <w:tcPr>
            <w:tcW w:w="1843" w:type="dxa"/>
          </w:tcPr>
          <w:p w14:paraId="610757ED" w14:textId="77777777" w:rsidR="00B86C20" w:rsidRDefault="00B86C20"/>
        </w:tc>
      </w:tr>
      <w:tr w:rsidR="00B86C20" w14:paraId="26DA3916" w14:textId="77777777" w:rsidTr="00CA518E">
        <w:tc>
          <w:tcPr>
            <w:tcW w:w="567" w:type="dxa"/>
          </w:tcPr>
          <w:p w14:paraId="303DB671" w14:textId="77777777" w:rsidR="00B86C20" w:rsidRDefault="00B86C20">
            <w:r>
              <w:t>10</w:t>
            </w:r>
          </w:p>
        </w:tc>
        <w:tc>
          <w:tcPr>
            <w:tcW w:w="3827" w:type="dxa"/>
          </w:tcPr>
          <w:p w14:paraId="4A8CDD99" w14:textId="77777777" w:rsidR="00B86C20" w:rsidRDefault="00B86C20"/>
          <w:p w14:paraId="191E1A8A" w14:textId="77777777" w:rsidR="00B86C20" w:rsidRDefault="00B86C20"/>
        </w:tc>
        <w:tc>
          <w:tcPr>
            <w:tcW w:w="2268" w:type="dxa"/>
          </w:tcPr>
          <w:p w14:paraId="32ECDF73" w14:textId="77777777" w:rsidR="00B86C20" w:rsidRDefault="00B86C20"/>
        </w:tc>
        <w:tc>
          <w:tcPr>
            <w:tcW w:w="1843" w:type="dxa"/>
          </w:tcPr>
          <w:p w14:paraId="444504E9" w14:textId="77777777" w:rsidR="00B86C20" w:rsidRDefault="00B86C20"/>
        </w:tc>
      </w:tr>
      <w:tr w:rsidR="00B86C20" w14:paraId="47BD0AE2" w14:textId="77777777" w:rsidTr="00CA518E">
        <w:tc>
          <w:tcPr>
            <w:tcW w:w="6662" w:type="dxa"/>
            <w:gridSpan w:val="3"/>
          </w:tcPr>
          <w:p w14:paraId="1CCCBDB0" w14:textId="77777777" w:rsidR="00B86C20" w:rsidRDefault="00B86C20">
            <w:pPr>
              <w:jc w:val="right"/>
            </w:pPr>
            <w:r>
              <w:t>Average</w:t>
            </w:r>
          </w:p>
          <w:p w14:paraId="7595C15B" w14:textId="77777777" w:rsidR="00B86C20" w:rsidRDefault="00B86C20"/>
        </w:tc>
        <w:tc>
          <w:tcPr>
            <w:tcW w:w="1843" w:type="dxa"/>
          </w:tcPr>
          <w:p w14:paraId="0D27B7A6" w14:textId="77777777" w:rsidR="00B86C20" w:rsidRDefault="00B86C20"/>
        </w:tc>
      </w:tr>
    </w:tbl>
    <w:p w14:paraId="3A57670E" w14:textId="77777777" w:rsidR="00B86C20" w:rsidRDefault="00B86C20"/>
    <w:p w14:paraId="46194D97" w14:textId="77777777" w:rsidR="00B86C20" w:rsidRDefault="00B86C20"/>
    <w:p w14:paraId="53C27AF6" w14:textId="77777777" w:rsidR="00B86C20" w:rsidRDefault="00B86C20">
      <w:pPr>
        <w:pStyle w:val="BodyTextIndent"/>
        <w:numPr>
          <w:ilvl w:val="1"/>
          <w:numId w:val="1"/>
        </w:numPr>
      </w:pPr>
      <w:r>
        <w:t>Prizes and awards (Please list any prizes and awards you have received during your High School career, indicating the criteria according to which they were awarded.  Please use an extra sheet if necessary.)</w:t>
      </w:r>
    </w:p>
    <w:p w14:paraId="66F418CA" w14:textId="77777777" w:rsidR="00B86C20" w:rsidRDefault="00B86C20"/>
    <w:p w14:paraId="3D67ED07" w14:textId="77777777" w:rsidR="00B86C20" w:rsidRDefault="00B86C20">
      <w:pPr>
        <w:ind w:firstLine="709"/>
      </w:pPr>
      <w:r>
        <w:t>____________________________________________________________________</w:t>
      </w:r>
    </w:p>
    <w:p w14:paraId="56FCF1BE" w14:textId="77777777" w:rsidR="00B86C20" w:rsidRDefault="00B86C20"/>
    <w:p w14:paraId="40D2FBD0" w14:textId="77777777" w:rsidR="00B86C20" w:rsidRDefault="00B86C20">
      <w:pPr>
        <w:ind w:firstLine="709"/>
      </w:pPr>
      <w:r>
        <w:t>____________________________________________________________________</w:t>
      </w:r>
    </w:p>
    <w:p w14:paraId="791322B7" w14:textId="77777777" w:rsidR="00B86C20" w:rsidRDefault="00B86C20"/>
    <w:p w14:paraId="6E27C39C" w14:textId="77777777" w:rsidR="00B86C20" w:rsidRDefault="00B86C20">
      <w:pPr>
        <w:ind w:firstLine="709"/>
      </w:pPr>
      <w:r>
        <w:t>____________________________________________________________________</w:t>
      </w:r>
    </w:p>
    <w:p w14:paraId="06881EB4" w14:textId="77777777" w:rsidR="00B86C20" w:rsidRDefault="00B86C20"/>
    <w:p w14:paraId="2F0E8994" w14:textId="77777777" w:rsidR="00B86C20" w:rsidRDefault="00B86C20">
      <w:pPr>
        <w:ind w:firstLine="709"/>
      </w:pPr>
      <w:r>
        <w:t>____________________________________________________________________</w:t>
      </w:r>
    </w:p>
    <w:p w14:paraId="5BC0B05B" w14:textId="77777777" w:rsidR="00B86C20" w:rsidRDefault="00B86C20"/>
    <w:p w14:paraId="0A3A78BD" w14:textId="77777777" w:rsidR="00B86C20" w:rsidRDefault="00B86C20">
      <w:pPr>
        <w:ind w:firstLine="709"/>
      </w:pPr>
      <w:r>
        <w:t>____________________________________________________________________</w:t>
      </w:r>
    </w:p>
    <w:p w14:paraId="0036B0CC" w14:textId="77777777" w:rsidR="00CA518E" w:rsidRDefault="00CA518E">
      <w:pPr>
        <w:ind w:firstLine="709"/>
      </w:pPr>
    </w:p>
    <w:p w14:paraId="4D29362F" w14:textId="77777777" w:rsidR="00CA518E" w:rsidRDefault="00CA518E">
      <w:pPr>
        <w:ind w:firstLine="709"/>
      </w:pPr>
    </w:p>
    <w:p w14:paraId="41108C22" w14:textId="77777777" w:rsidR="00CA518E" w:rsidRDefault="00CA518E">
      <w:pPr>
        <w:ind w:firstLine="709"/>
      </w:pPr>
    </w:p>
    <w:p w14:paraId="32DCBB29" w14:textId="77777777" w:rsidR="00CA518E" w:rsidRDefault="00CA518E">
      <w:pPr>
        <w:ind w:firstLine="709"/>
      </w:pPr>
    </w:p>
    <w:p w14:paraId="5904E052" w14:textId="77777777" w:rsidR="00B86C20" w:rsidRDefault="00B86C20">
      <w:r>
        <w:lastRenderedPageBreak/>
        <w:t>2.4</w:t>
      </w:r>
      <w:r>
        <w:tab/>
        <w:t>Extra-curricular activities (Please list extra-curricular activities and achievements.)</w:t>
      </w:r>
    </w:p>
    <w:p w14:paraId="2B1E8E1F" w14:textId="77777777" w:rsidR="00B86C20" w:rsidRDefault="00B86C20"/>
    <w:p w14:paraId="4E3EF70E" w14:textId="77777777" w:rsidR="00B86C20" w:rsidRDefault="00B86C20">
      <w:pPr>
        <w:ind w:firstLine="709"/>
      </w:pPr>
      <w:r>
        <w:t>____________________________________________________________________</w:t>
      </w:r>
    </w:p>
    <w:p w14:paraId="6098ABFA" w14:textId="77777777" w:rsidR="00B86C20" w:rsidRDefault="00B86C20"/>
    <w:p w14:paraId="5C0A7221" w14:textId="77777777" w:rsidR="00B86C20" w:rsidRDefault="00B86C20">
      <w:pPr>
        <w:ind w:firstLine="709"/>
      </w:pPr>
      <w:r>
        <w:t>____________________________________________________________________</w:t>
      </w:r>
    </w:p>
    <w:p w14:paraId="17C953CD" w14:textId="77777777" w:rsidR="00B86C20" w:rsidRDefault="00B86C20"/>
    <w:p w14:paraId="21A0A3F6" w14:textId="77777777" w:rsidR="00B86C20" w:rsidRDefault="00B86C20">
      <w:pPr>
        <w:ind w:firstLine="709"/>
      </w:pPr>
      <w:r>
        <w:t>____________________________________________________________________</w:t>
      </w:r>
    </w:p>
    <w:p w14:paraId="2ABEC898" w14:textId="77777777" w:rsidR="00B86C20" w:rsidRDefault="00B86C20"/>
    <w:p w14:paraId="742239D8" w14:textId="77777777" w:rsidR="00B86C20" w:rsidRDefault="00B86C20">
      <w:pPr>
        <w:ind w:firstLine="709"/>
      </w:pPr>
      <w:r>
        <w:t>____________________________________________________________________</w:t>
      </w:r>
    </w:p>
    <w:p w14:paraId="6012105F" w14:textId="77777777" w:rsidR="00B86C20" w:rsidRDefault="00B86C20"/>
    <w:p w14:paraId="300B04EC" w14:textId="77777777" w:rsidR="00B86C20" w:rsidRDefault="00B86C20">
      <w:pPr>
        <w:ind w:firstLine="709"/>
      </w:pPr>
      <w:r>
        <w:t>____________________________________________________________________</w:t>
      </w:r>
    </w:p>
    <w:p w14:paraId="31C8A79A" w14:textId="77777777" w:rsidR="00B86C20" w:rsidRDefault="00B86C20"/>
    <w:p w14:paraId="79D29EED" w14:textId="77777777" w:rsidR="00B86C20" w:rsidRDefault="00B86C20">
      <w:pPr>
        <w:ind w:firstLine="709"/>
      </w:pPr>
      <w:r>
        <w:t>____________________________________________________________________</w:t>
      </w:r>
    </w:p>
    <w:p w14:paraId="2027DE17" w14:textId="77777777" w:rsidR="00B86C20" w:rsidRDefault="00B86C20"/>
    <w:p w14:paraId="347FD2BA" w14:textId="77777777" w:rsidR="00B86C20" w:rsidRDefault="00B86C20">
      <w:pPr>
        <w:ind w:firstLine="709"/>
      </w:pPr>
      <w:r>
        <w:t>____________________________________________________________________</w:t>
      </w:r>
    </w:p>
    <w:p w14:paraId="26C3F028" w14:textId="77777777" w:rsidR="00B86C20" w:rsidRDefault="00B86C20"/>
    <w:p w14:paraId="45E0E60E" w14:textId="77777777" w:rsidR="00B86C20" w:rsidRDefault="00B86C20">
      <w:pPr>
        <w:ind w:firstLine="709"/>
      </w:pPr>
      <w:r>
        <w:t>____________________________________________________________________</w:t>
      </w:r>
    </w:p>
    <w:p w14:paraId="5FE6716A" w14:textId="77777777" w:rsidR="00B86C20" w:rsidRDefault="00B86C20"/>
    <w:p w14:paraId="2699D08B" w14:textId="77777777" w:rsidR="00B86C20" w:rsidRDefault="00B86C20">
      <w:pPr>
        <w:ind w:firstLine="709"/>
      </w:pPr>
      <w:r>
        <w:t>____________________________________________________________________</w:t>
      </w:r>
    </w:p>
    <w:p w14:paraId="75E22096" w14:textId="77777777" w:rsidR="00B86C20" w:rsidRDefault="00B86C20"/>
    <w:p w14:paraId="7F090E41" w14:textId="77777777" w:rsidR="00B86C20" w:rsidRDefault="00B86C20">
      <w:pPr>
        <w:ind w:firstLine="709"/>
      </w:pPr>
      <w:r>
        <w:t>____________________________________________________________________</w:t>
      </w:r>
    </w:p>
    <w:p w14:paraId="1974C5E2" w14:textId="77777777" w:rsidR="00B86C20" w:rsidRDefault="00B86C20"/>
    <w:p w14:paraId="2FD822BA" w14:textId="77777777" w:rsidR="00B86C20" w:rsidRDefault="00B86C20">
      <w:pPr>
        <w:ind w:firstLine="709"/>
      </w:pPr>
      <w:r>
        <w:t>____________________________________________________________________</w:t>
      </w:r>
    </w:p>
    <w:p w14:paraId="11B9192F" w14:textId="77777777" w:rsidR="00B86C20" w:rsidRDefault="00B86C20"/>
    <w:p w14:paraId="0507CADD" w14:textId="77777777" w:rsidR="00B86C20" w:rsidRDefault="00B86C20">
      <w:pPr>
        <w:ind w:firstLine="709"/>
      </w:pPr>
      <w:r>
        <w:t>____________________________________________________________________</w:t>
      </w:r>
    </w:p>
    <w:p w14:paraId="16FE28E6" w14:textId="77777777" w:rsidR="00B86C20" w:rsidRDefault="00B86C20"/>
    <w:p w14:paraId="2F73C444" w14:textId="77777777" w:rsidR="00B86C20" w:rsidRDefault="00B86C20"/>
    <w:p w14:paraId="073D2DD6" w14:textId="77777777" w:rsidR="00B86C20" w:rsidRPr="00632102" w:rsidRDefault="00B86C20">
      <w:pPr>
        <w:numPr>
          <w:ilvl w:val="0"/>
          <w:numId w:val="1"/>
        </w:numPr>
        <w:rPr>
          <w:b/>
          <w:sz w:val="24"/>
        </w:rPr>
      </w:pPr>
      <w:r w:rsidRPr="00632102">
        <w:rPr>
          <w:b/>
          <w:sz w:val="24"/>
        </w:rPr>
        <w:t>Academic record (Tertiary education)</w:t>
      </w:r>
    </w:p>
    <w:p w14:paraId="51142902" w14:textId="77777777" w:rsidR="00DC2680" w:rsidRPr="00632102" w:rsidRDefault="00DC2680" w:rsidP="00DC2680">
      <w:pPr>
        <w:ind w:left="360"/>
        <w:rPr>
          <w:b/>
          <w:sz w:val="20"/>
        </w:rPr>
      </w:pPr>
      <w:r w:rsidRPr="00632102">
        <w:rPr>
          <w:b/>
          <w:sz w:val="20"/>
        </w:rPr>
        <w:t>(</w:t>
      </w:r>
      <w:r w:rsidRPr="0031263E">
        <w:rPr>
          <w:b/>
          <w:caps/>
          <w:sz w:val="20"/>
        </w:rPr>
        <w:t xml:space="preserve">Please attach full </w:t>
      </w:r>
      <w:r w:rsidR="00300098" w:rsidRPr="0031263E">
        <w:rPr>
          <w:b/>
          <w:caps/>
          <w:sz w:val="20"/>
        </w:rPr>
        <w:t xml:space="preserve">official </w:t>
      </w:r>
      <w:r w:rsidRPr="0031263E">
        <w:rPr>
          <w:b/>
          <w:caps/>
          <w:sz w:val="20"/>
        </w:rPr>
        <w:t>academic record</w:t>
      </w:r>
      <w:r w:rsidRPr="00632102">
        <w:rPr>
          <w:b/>
          <w:sz w:val="20"/>
        </w:rPr>
        <w:t>)</w:t>
      </w:r>
      <w:r w:rsidR="0031263E">
        <w:rPr>
          <w:b/>
          <w:sz w:val="20"/>
        </w:rPr>
        <w:t xml:space="preserve"> VERY IMPORTANT</w:t>
      </w:r>
    </w:p>
    <w:p w14:paraId="0D760965" w14:textId="77777777" w:rsidR="00B86C20" w:rsidRDefault="00B86C20"/>
    <w:p w14:paraId="04532F1A" w14:textId="77777777" w:rsidR="00B86C20" w:rsidRDefault="00B86C20">
      <w:r>
        <w:t>3.1</w:t>
      </w:r>
      <w:r>
        <w:tab/>
        <w:t>Name of tertiary institution</w:t>
      </w:r>
      <w:r>
        <w:tab/>
        <w:t>____________________________________________</w:t>
      </w:r>
    </w:p>
    <w:p w14:paraId="0642AFE5" w14:textId="77777777" w:rsidR="00B86C20" w:rsidRDefault="00B86C20"/>
    <w:p w14:paraId="4762A78D" w14:textId="77777777" w:rsidR="00B86C20" w:rsidRDefault="00B86C20">
      <w:r>
        <w:t>3.2</w:t>
      </w:r>
      <w:r>
        <w:tab/>
        <w:t>Qualification enrolled for (</w:t>
      </w:r>
      <w:proofErr w:type="spellStart"/>
      <w:r>
        <w:t>B.Eng</w:t>
      </w:r>
      <w:proofErr w:type="spellEnd"/>
      <w:r>
        <w:t xml:space="preserve"> </w:t>
      </w:r>
      <w:r w:rsidR="00CA518E">
        <w:t>/</w:t>
      </w:r>
      <w:proofErr w:type="spellStart"/>
      <w:r w:rsidR="00CA518E">
        <w:t>B.Sc</w:t>
      </w:r>
      <w:proofErr w:type="spellEnd"/>
      <w:r w:rsidR="00CA518E">
        <w:t xml:space="preserve">) </w:t>
      </w:r>
      <w:r w:rsidR="00CA518E">
        <w:tab/>
      </w:r>
      <w:r>
        <w:tab/>
        <w:t>___________________________</w:t>
      </w:r>
    </w:p>
    <w:p w14:paraId="2EC2B161" w14:textId="77777777" w:rsidR="00B86C20" w:rsidRDefault="00B86C20"/>
    <w:p w14:paraId="7E1B91F4" w14:textId="77777777" w:rsidR="00B86C20" w:rsidRDefault="00B86C20">
      <w:r>
        <w:t>3.3</w:t>
      </w:r>
      <w:r>
        <w:tab/>
        <w:t>Current year of study (e.g. first, second etc.)</w:t>
      </w:r>
      <w:r>
        <w:tab/>
      </w:r>
      <w:r>
        <w:tab/>
        <w:t>___________________________</w:t>
      </w:r>
    </w:p>
    <w:p w14:paraId="02BB34EE" w14:textId="77777777" w:rsidR="00F77281" w:rsidRDefault="00F77281"/>
    <w:p w14:paraId="62EA4887" w14:textId="77777777" w:rsidR="00B86C20" w:rsidRDefault="00C6061C">
      <w:pPr>
        <w:pStyle w:val="BodyTextIndent"/>
      </w:pPr>
      <w:r>
        <w:t>3.4</w:t>
      </w:r>
      <w:r w:rsidR="00B86C20">
        <w:tab/>
        <w:t>Prizes and awards (Please list any prizes and awards you have received during your tertiary edu</w:t>
      </w:r>
      <w:r w:rsidR="00632102">
        <w:t>c</w:t>
      </w:r>
      <w:r w:rsidR="00B86C20">
        <w:t>ation, indicating the criteria according to which they were awarded.  Please use an extra sheet if necessary.)</w:t>
      </w:r>
    </w:p>
    <w:p w14:paraId="50ED5A7B" w14:textId="77777777" w:rsidR="00B86C20" w:rsidRDefault="00B86C20"/>
    <w:p w14:paraId="3CB4FFB1" w14:textId="77777777" w:rsidR="00B86C20" w:rsidRDefault="00B86C20">
      <w:pPr>
        <w:ind w:firstLine="709"/>
      </w:pPr>
      <w:r>
        <w:t>____________________________________________________________________</w:t>
      </w:r>
    </w:p>
    <w:p w14:paraId="06C20F6F" w14:textId="77777777" w:rsidR="00B86C20" w:rsidRDefault="00B86C20"/>
    <w:p w14:paraId="5DD6B88A" w14:textId="77777777" w:rsidR="00B86C20" w:rsidRDefault="00B86C20">
      <w:pPr>
        <w:ind w:firstLine="709"/>
      </w:pPr>
      <w:r>
        <w:t>____________________________________________________________________</w:t>
      </w:r>
    </w:p>
    <w:p w14:paraId="11726E36" w14:textId="77777777" w:rsidR="00B86C20" w:rsidRDefault="00B86C20"/>
    <w:p w14:paraId="6DFACC8E" w14:textId="77777777" w:rsidR="00B86C20" w:rsidRDefault="00B86C20">
      <w:pPr>
        <w:ind w:firstLine="709"/>
      </w:pPr>
      <w:r>
        <w:t>____________________________________________________________________</w:t>
      </w:r>
    </w:p>
    <w:p w14:paraId="4986539A" w14:textId="77777777" w:rsidR="00B86C20" w:rsidRDefault="00B86C20"/>
    <w:p w14:paraId="41422A10" w14:textId="77777777" w:rsidR="00B86C20" w:rsidRDefault="00B86C20">
      <w:pPr>
        <w:ind w:firstLine="709"/>
      </w:pPr>
      <w:r>
        <w:t>____________________________________________________________________</w:t>
      </w:r>
    </w:p>
    <w:p w14:paraId="22548FF7" w14:textId="77777777" w:rsidR="00B86C20" w:rsidRDefault="00B86C20"/>
    <w:p w14:paraId="2123BCA4" w14:textId="77777777" w:rsidR="00B86C20" w:rsidRDefault="00B86C20">
      <w:pPr>
        <w:ind w:firstLine="709"/>
      </w:pPr>
      <w:r>
        <w:t>____________________________________________________________________</w:t>
      </w:r>
    </w:p>
    <w:p w14:paraId="7308A51C" w14:textId="77777777" w:rsidR="00CA518E" w:rsidRDefault="00CA518E">
      <w:pPr>
        <w:ind w:firstLine="709"/>
      </w:pPr>
    </w:p>
    <w:p w14:paraId="2DB31297" w14:textId="77777777" w:rsidR="00CA518E" w:rsidRDefault="00CA518E">
      <w:pPr>
        <w:ind w:firstLine="709"/>
      </w:pPr>
    </w:p>
    <w:p w14:paraId="49DD0897" w14:textId="77777777" w:rsidR="00CA518E" w:rsidRDefault="00CA518E">
      <w:pPr>
        <w:ind w:firstLine="709"/>
      </w:pPr>
    </w:p>
    <w:p w14:paraId="3F9F6B9C" w14:textId="77777777" w:rsidR="00CA518E" w:rsidRDefault="00CA518E">
      <w:pPr>
        <w:ind w:firstLine="709"/>
      </w:pPr>
    </w:p>
    <w:p w14:paraId="61F028F2" w14:textId="77777777" w:rsidR="00CA518E" w:rsidRDefault="00CA518E">
      <w:pPr>
        <w:ind w:firstLine="709"/>
      </w:pPr>
    </w:p>
    <w:p w14:paraId="555FAD9F" w14:textId="77777777" w:rsidR="00B86C20" w:rsidRDefault="00B86C20"/>
    <w:p w14:paraId="52948135" w14:textId="77777777" w:rsidR="00B86C20" w:rsidRDefault="00AD1148" w:rsidP="00CA518E">
      <w:pPr>
        <w:ind w:left="709" w:hanging="709"/>
      </w:pPr>
      <w:r>
        <w:lastRenderedPageBreak/>
        <w:t>3</w:t>
      </w:r>
      <w:r w:rsidR="00363EFD">
        <w:t>.5</w:t>
      </w:r>
      <w:r w:rsidR="00B86C20">
        <w:tab/>
        <w:t xml:space="preserve">Extra-curricular activities </w:t>
      </w:r>
      <w:r w:rsidR="00CA518E">
        <w:t>at Tertiary Level.</w:t>
      </w:r>
    </w:p>
    <w:p w14:paraId="262D9CEE" w14:textId="77777777" w:rsidR="00B86C20" w:rsidRDefault="00B86C20"/>
    <w:p w14:paraId="3EEA25A9" w14:textId="77777777" w:rsidR="00B86C20" w:rsidRDefault="00B86C20">
      <w:pPr>
        <w:ind w:firstLine="709"/>
      </w:pPr>
      <w:r>
        <w:t>____________________________________________________________________</w:t>
      </w:r>
    </w:p>
    <w:p w14:paraId="37B39E02" w14:textId="77777777" w:rsidR="00B86C20" w:rsidRDefault="00B86C20"/>
    <w:p w14:paraId="00C195DC" w14:textId="77777777" w:rsidR="00B86C20" w:rsidRDefault="00B86C20">
      <w:pPr>
        <w:ind w:firstLine="709"/>
      </w:pPr>
      <w:r>
        <w:t>____________________________________________________________________</w:t>
      </w:r>
    </w:p>
    <w:p w14:paraId="1D9ED850" w14:textId="77777777" w:rsidR="00B86C20" w:rsidRDefault="00B86C20"/>
    <w:p w14:paraId="71DD422A" w14:textId="77777777" w:rsidR="00B86C20" w:rsidRDefault="00B86C20">
      <w:pPr>
        <w:ind w:firstLine="709"/>
      </w:pPr>
      <w:r>
        <w:t>____________________________________________________________________</w:t>
      </w:r>
    </w:p>
    <w:p w14:paraId="50402713" w14:textId="77777777" w:rsidR="00B86C20" w:rsidRDefault="00B86C20"/>
    <w:p w14:paraId="4827F605" w14:textId="77777777" w:rsidR="00B86C20" w:rsidRDefault="00B86C20"/>
    <w:p w14:paraId="4015E9CB" w14:textId="77777777" w:rsidR="00B86C20" w:rsidRDefault="00B86C20">
      <w:pPr>
        <w:rPr>
          <w:b/>
          <w:sz w:val="24"/>
        </w:rPr>
      </w:pPr>
      <w:r>
        <w:rPr>
          <w:b/>
          <w:sz w:val="24"/>
        </w:rPr>
        <w:t>4.</w:t>
      </w:r>
      <w:r>
        <w:rPr>
          <w:b/>
          <w:sz w:val="24"/>
        </w:rPr>
        <w:tab/>
        <w:t>Financial situation</w:t>
      </w:r>
    </w:p>
    <w:p w14:paraId="23B6F1A1" w14:textId="77777777" w:rsidR="00B86C20" w:rsidRDefault="00B86C20">
      <w:pPr>
        <w:ind w:firstLine="709"/>
      </w:pPr>
    </w:p>
    <w:p w14:paraId="3C608202" w14:textId="77777777" w:rsidR="00B86C20" w:rsidRDefault="00B86C20">
      <w:pPr>
        <w:pStyle w:val="BodyTextIndent"/>
        <w:jc w:val="both"/>
      </w:pPr>
      <w:r>
        <w:t>4.1</w:t>
      </w:r>
      <w:r>
        <w:tab/>
        <w:t>If your bursary application to Jones &amp; Wagener is unsuccessful, how will your studies be funded?</w:t>
      </w:r>
    </w:p>
    <w:p w14:paraId="5D685C5E" w14:textId="77777777" w:rsidR="00B86C20" w:rsidRDefault="00B86C20">
      <w:pPr>
        <w:ind w:firstLine="709"/>
      </w:pPr>
    </w:p>
    <w:p w14:paraId="07AC7398" w14:textId="77777777" w:rsidR="00B86C20" w:rsidRDefault="00B86C20">
      <w:pPr>
        <w:ind w:firstLine="709"/>
      </w:pPr>
      <w:r>
        <w:t>____________________________________________________________________</w:t>
      </w:r>
    </w:p>
    <w:p w14:paraId="7DDB41D7" w14:textId="77777777" w:rsidR="00B86C20" w:rsidRDefault="00B86C20">
      <w:pPr>
        <w:ind w:firstLine="709"/>
      </w:pPr>
    </w:p>
    <w:p w14:paraId="5F79DB13" w14:textId="77777777" w:rsidR="00B86C20" w:rsidRDefault="00B86C20">
      <w:pPr>
        <w:ind w:firstLine="709"/>
      </w:pPr>
      <w:r>
        <w:t>____________________________________________________________________</w:t>
      </w:r>
    </w:p>
    <w:p w14:paraId="60D65F69" w14:textId="77777777" w:rsidR="00B86C20" w:rsidRDefault="00B86C20">
      <w:pPr>
        <w:ind w:firstLine="709"/>
      </w:pPr>
    </w:p>
    <w:p w14:paraId="1B17347C" w14:textId="77777777" w:rsidR="00B86C20" w:rsidRDefault="009E56AE">
      <w:pPr>
        <w:ind w:firstLine="709"/>
      </w:pPr>
      <w:r>
        <w:rPr>
          <w:noProof/>
          <w:lang w:val="en-ZA" w:eastAsia="en-ZA"/>
        </w:rPr>
        <mc:AlternateContent>
          <mc:Choice Requires="wps">
            <w:drawing>
              <wp:anchor distT="0" distB="0" distL="114300" distR="114300" simplePos="0" relativeHeight="251656192" behindDoc="0" locked="0" layoutInCell="0" allowOverlap="1" wp14:anchorId="1CEB9DC3" wp14:editId="160FF684">
                <wp:simplePos x="0" y="0"/>
                <wp:positionH relativeFrom="column">
                  <wp:posOffset>3732530</wp:posOffset>
                </wp:positionH>
                <wp:positionV relativeFrom="paragraph">
                  <wp:posOffset>87630</wp:posOffset>
                </wp:positionV>
                <wp:extent cx="361950" cy="289560"/>
                <wp:effectExtent l="0" t="0" r="0" b="0"/>
                <wp:wrapNone/>
                <wp:docPr id="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89560"/>
                        </a:xfrm>
                        <a:prstGeom prst="rect">
                          <a:avLst/>
                        </a:prstGeom>
                        <a:solidFill>
                          <a:srgbClr val="FFFFFF"/>
                        </a:solidFill>
                        <a:ln w="9525">
                          <a:solidFill>
                            <a:srgbClr val="000000"/>
                          </a:solidFill>
                          <a:miter lim="800000"/>
                          <a:headEnd/>
                          <a:tailEnd/>
                        </a:ln>
                      </wps:spPr>
                      <wps:txbx>
                        <w:txbxContent>
                          <w:p w14:paraId="7262E9DA" w14:textId="77777777" w:rsidR="00B86C20" w:rsidRDefault="00B86C20">
                            <w:pPr>
                              <w:pStyle w:val="Heading1"/>
                            </w:pPr>
                            <w: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B9DC3" id="Text Box 8" o:spid="_x0000_s1031" type="#_x0000_t202" style="position:absolute;left:0;text-align:left;margin-left:293.9pt;margin-top:6.9pt;width:28.5pt;height:22.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" o:allowincell="f">
                <v:textbox>
                  <w:txbxContent>
                    <w:p w14:paraId="7262E9DA" w14:textId="77777777" w:rsidR="00B86C20" w:rsidRDefault="00B86C20">
                      <w:pPr>
                        <w:pStyle w:val="Heading1"/>
                      </w:pPr>
                      <w:r>
                        <w:t>N</w:t>
                      </w:r>
                    </w:p>
                  </w:txbxContent>
                </v:textbox>
              </v:shape>
            </w:pict>
          </mc:Fallback>
        </mc:AlternateContent>
      </w:r>
      <w:r>
        <w:rPr>
          <w:noProof/>
          <w:lang w:val="en-ZA" w:eastAsia="en-ZA"/>
        </w:rPr>
        <mc:AlternateContent>
          <mc:Choice Requires="wps">
            <w:drawing>
              <wp:anchor distT="0" distB="0" distL="114300" distR="114300" simplePos="0" relativeHeight="251655168" behindDoc="0" locked="0" layoutInCell="0" allowOverlap="1" wp14:anchorId="7D70F406" wp14:editId="714E94B8">
                <wp:simplePos x="0" y="0"/>
                <wp:positionH relativeFrom="column">
                  <wp:posOffset>3334385</wp:posOffset>
                </wp:positionH>
                <wp:positionV relativeFrom="paragraph">
                  <wp:posOffset>87630</wp:posOffset>
                </wp:positionV>
                <wp:extent cx="361950" cy="289560"/>
                <wp:effectExtent l="0" t="0" r="0" b="0"/>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89560"/>
                        </a:xfrm>
                        <a:prstGeom prst="rect">
                          <a:avLst/>
                        </a:prstGeom>
                        <a:solidFill>
                          <a:srgbClr val="FFFFFF"/>
                        </a:solidFill>
                        <a:ln w="9525">
                          <a:solidFill>
                            <a:srgbClr val="000000"/>
                          </a:solidFill>
                          <a:miter lim="800000"/>
                          <a:headEnd/>
                          <a:tailEnd/>
                        </a:ln>
                      </wps:spPr>
                      <wps:txbx>
                        <w:txbxContent>
                          <w:p w14:paraId="6C96F3C9" w14:textId="77777777" w:rsidR="00B86C20" w:rsidRDefault="00B86C20">
                            <w:pPr>
                              <w:pStyle w:val="Heading1"/>
                            </w:pPr>
                            <w: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0F406" id="Text Box 7" o:spid="_x0000_s1032" type="#_x0000_t202" style="position:absolute;left:0;text-align:left;margin-left:262.55pt;margin-top:6.9pt;width:28.5pt;height:22.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" o:allowincell="f">
                <v:textbox>
                  <w:txbxContent>
                    <w:p w14:paraId="6C96F3C9" w14:textId="77777777" w:rsidR="00B86C20" w:rsidRDefault="00B86C20">
                      <w:pPr>
                        <w:pStyle w:val="Heading1"/>
                      </w:pPr>
                      <w:r>
                        <w:t>Y</w:t>
                      </w:r>
                    </w:p>
                  </w:txbxContent>
                </v:textbox>
              </v:shape>
            </w:pict>
          </mc:Fallback>
        </mc:AlternateContent>
      </w:r>
    </w:p>
    <w:p w14:paraId="64453DC1" w14:textId="77777777" w:rsidR="00B86C20" w:rsidRDefault="00B86C20">
      <w:r>
        <w:t>4.2</w:t>
      </w:r>
      <w:r>
        <w:tab/>
        <w:t>Do you currently hold any other bursaries</w:t>
      </w:r>
      <w:r>
        <w:tab/>
      </w:r>
      <w:r>
        <w:tab/>
      </w:r>
      <w:r>
        <w:tab/>
        <w:t xml:space="preserve"> (please indicate)</w:t>
      </w:r>
    </w:p>
    <w:p w14:paraId="4F5F049B" w14:textId="77777777" w:rsidR="00B86C20" w:rsidRDefault="00B86C20"/>
    <w:p w14:paraId="0B4092F1" w14:textId="77777777" w:rsidR="00B86C20" w:rsidRDefault="00B86C20"/>
    <w:p w14:paraId="4751D8DA" w14:textId="77777777" w:rsidR="00B86C20" w:rsidRDefault="00B86C20">
      <w:pPr>
        <w:rPr>
          <w:i/>
        </w:rPr>
      </w:pPr>
      <w:r>
        <w:rPr>
          <w:i/>
        </w:rPr>
        <w:t>If you answered No in question 4.2 please go to Section 5.</w:t>
      </w:r>
    </w:p>
    <w:p w14:paraId="29F910F8" w14:textId="77777777" w:rsidR="00B86C20" w:rsidRDefault="00B86C20">
      <w:pPr>
        <w:ind w:firstLine="709"/>
      </w:pPr>
    </w:p>
    <w:p w14:paraId="530CB18A" w14:textId="77777777" w:rsidR="00B86C20" w:rsidRDefault="00B86C20">
      <w:pPr>
        <w:ind w:firstLine="709"/>
      </w:pPr>
    </w:p>
    <w:p w14:paraId="2903E4DC" w14:textId="77777777" w:rsidR="00B86C20" w:rsidRDefault="00B86C20">
      <w:pPr>
        <w:pStyle w:val="Footer"/>
        <w:tabs>
          <w:tab w:val="clear" w:pos="4153"/>
          <w:tab w:val="clear" w:pos="8306"/>
        </w:tabs>
      </w:pPr>
      <w:r>
        <w:t>4.3</w:t>
      </w:r>
      <w:r>
        <w:tab/>
        <w:t>Please name the institution from which you currently hold a bursary.</w:t>
      </w:r>
    </w:p>
    <w:p w14:paraId="156F8AB7" w14:textId="77777777" w:rsidR="00B86C20" w:rsidRDefault="00B86C20"/>
    <w:p w14:paraId="73294A32" w14:textId="77777777" w:rsidR="00B86C20" w:rsidRDefault="00B86C20">
      <w:pPr>
        <w:ind w:firstLine="709"/>
      </w:pPr>
      <w:r>
        <w:t>____________________________________________________________________</w:t>
      </w:r>
    </w:p>
    <w:p w14:paraId="12105774" w14:textId="77777777" w:rsidR="00B86C20" w:rsidRDefault="00B86C20"/>
    <w:p w14:paraId="17F7B736" w14:textId="77777777" w:rsidR="00B86C20" w:rsidRDefault="00B86C20">
      <w:pPr>
        <w:pStyle w:val="BodyTextIndent"/>
        <w:jc w:val="both"/>
      </w:pPr>
      <w:r>
        <w:t>4.4</w:t>
      </w:r>
      <w:r>
        <w:tab/>
        <w:t>Are you required to work for the institution named in question 4.3 after completion of your studies?</w:t>
      </w:r>
    </w:p>
    <w:p w14:paraId="153C63B1" w14:textId="77777777" w:rsidR="00B86C20" w:rsidRDefault="009E56AE">
      <w:r>
        <w:rPr>
          <w:noProof/>
          <w:lang w:val="en-ZA" w:eastAsia="en-ZA"/>
        </w:rPr>
        <mc:AlternateContent>
          <mc:Choice Requires="wps">
            <w:drawing>
              <wp:anchor distT="0" distB="0" distL="114300" distR="114300" simplePos="0" relativeHeight="251657216" behindDoc="0" locked="0" layoutInCell="0" allowOverlap="1" wp14:anchorId="6EAC5180" wp14:editId="63BF82AD">
                <wp:simplePos x="0" y="0"/>
                <wp:positionH relativeFrom="column">
                  <wp:posOffset>474980</wp:posOffset>
                </wp:positionH>
                <wp:positionV relativeFrom="paragraph">
                  <wp:posOffset>43180</wp:posOffset>
                </wp:positionV>
                <wp:extent cx="361950" cy="289560"/>
                <wp:effectExtent l="0" t="0" r="0" b="0"/>
                <wp:wrapNone/>
                <wp:docPr id="2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89560"/>
                        </a:xfrm>
                        <a:prstGeom prst="rect">
                          <a:avLst/>
                        </a:prstGeom>
                        <a:solidFill>
                          <a:srgbClr val="FFFFFF"/>
                        </a:solidFill>
                        <a:ln w="9525">
                          <a:solidFill>
                            <a:srgbClr val="000000"/>
                          </a:solidFill>
                          <a:miter lim="800000"/>
                          <a:headEnd/>
                          <a:tailEnd/>
                        </a:ln>
                      </wps:spPr>
                      <wps:txbx>
                        <w:txbxContent>
                          <w:p w14:paraId="607F1373" w14:textId="77777777" w:rsidR="00B86C20" w:rsidRDefault="00B86C20">
                            <w:pPr>
                              <w:pStyle w:val="Heading1"/>
                            </w:pPr>
                            <w: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C5180" id="Text Box 9" o:spid="_x0000_s1033" type="#_x0000_t202" style="position:absolute;margin-left:37.4pt;margin-top:3.4pt;width:28.5pt;height:22.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" o:allowincell="f">
                <v:textbox>
                  <w:txbxContent>
                    <w:p w14:paraId="607F1373" w14:textId="77777777" w:rsidR="00B86C20" w:rsidRDefault="00B86C20">
                      <w:pPr>
                        <w:pStyle w:val="Heading1"/>
                      </w:pPr>
                      <w:r>
                        <w:t>Y</w:t>
                      </w:r>
                    </w:p>
                  </w:txbxContent>
                </v:textbox>
              </v:shape>
            </w:pict>
          </mc:Fallback>
        </mc:AlternateContent>
      </w:r>
      <w:r>
        <w:rPr>
          <w:noProof/>
          <w:lang w:val="en-ZA" w:eastAsia="en-ZA"/>
        </w:rPr>
        <mc:AlternateContent>
          <mc:Choice Requires="wps">
            <w:drawing>
              <wp:anchor distT="0" distB="0" distL="114300" distR="114300" simplePos="0" relativeHeight="251658240" behindDoc="0" locked="0" layoutInCell="0" allowOverlap="1" wp14:anchorId="45050555" wp14:editId="6CAA6997">
                <wp:simplePos x="0" y="0"/>
                <wp:positionH relativeFrom="column">
                  <wp:posOffset>873125</wp:posOffset>
                </wp:positionH>
                <wp:positionV relativeFrom="paragraph">
                  <wp:posOffset>43180</wp:posOffset>
                </wp:positionV>
                <wp:extent cx="361950" cy="289560"/>
                <wp:effectExtent l="0" t="0" r="0" b="0"/>
                <wp:wrapNone/>
                <wp:docPr id="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89560"/>
                        </a:xfrm>
                        <a:prstGeom prst="rect">
                          <a:avLst/>
                        </a:prstGeom>
                        <a:solidFill>
                          <a:srgbClr val="FFFFFF"/>
                        </a:solidFill>
                        <a:ln w="9525">
                          <a:solidFill>
                            <a:srgbClr val="000000"/>
                          </a:solidFill>
                          <a:miter lim="800000"/>
                          <a:headEnd/>
                          <a:tailEnd/>
                        </a:ln>
                      </wps:spPr>
                      <wps:txbx>
                        <w:txbxContent>
                          <w:p w14:paraId="3263D860" w14:textId="77777777" w:rsidR="00B86C20" w:rsidRDefault="00B86C20">
                            <w:pPr>
                              <w:pStyle w:val="Heading1"/>
                            </w:pPr>
                            <w: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50555" id="Text Box 10" o:spid="_x0000_s1034" type="#_x0000_t202" style="position:absolute;margin-left:68.75pt;margin-top:3.4pt;width:28.5pt;height:2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" o:allowincell="f">
                <v:textbox>
                  <w:txbxContent>
                    <w:p w14:paraId="3263D860" w14:textId="77777777" w:rsidR="00B86C20" w:rsidRDefault="00B86C20">
                      <w:pPr>
                        <w:pStyle w:val="Heading1"/>
                      </w:pPr>
                      <w:r>
                        <w:t>N</w:t>
                      </w:r>
                    </w:p>
                  </w:txbxContent>
                </v:textbox>
              </v:shape>
            </w:pict>
          </mc:Fallback>
        </mc:AlternateContent>
      </w:r>
    </w:p>
    <w:p w14:paraId="48C9454F" w14:textId="77777777" w:rsidR="00B86C20" w:rsidRDefault="00B86C20"/>
    <w:p w14:paraId="6C74B087" w14:textId="77777777" w:rsidR="00B86C20" w:rsidRDefault="00B86C20"/>
    <w:p w14:paraId="53A51A29" w14:textId="77777777" w:rsidR="00B86C20" w:rsidRDefault="00B86C20">
      <w:r>
        <w:t>4.5</w:t>
      </w:r>
      <w:r>
        <w:tab/>
        <w:t>For how many years?</w:t>
      </w:r>
      <w:r>
        <w:tab/>
        <w:t>___________________________</w:t>
      </w:r>
    </w:p>
    <w:p w14:paraId="7FE97F1E" w14:textId="77777777" w:rsidR="00B86C20" w:rsidRDefault="00B86C20"/>
    <w:p w14:paraId="3BBE9524" w14:textId="77777777" w:rsidR="00B86C20" w:rsidRDefault="00B86C20">
      <w:pPr>
        <w:pStyle w:val="BodyTextIndent"/>
        <w:jc w:val="both"/>
      </w:pPr>
      <w:r>
        <w:t>4.6</w:t>
      </w:r>
      <w:r>
        <w:tab/>
        <w:t>Should your bursary application to Jones &amp; Wagener be successful, do you wish Jones &amp; Wagener to take over your financial responsibility towards the institution named in question 4.3?</w:t>
      </w:r>
    </w:p>
    <w:p w14:paraId="196C47A5" w14:textId="77777777" w:rsidR="00B86C20" w:rsidRDefault="009E56AE">
      <w:r>
        <w:rPr>
          <w:noProof/>
          <w:lang w:val="en-ZA" w:eastAsia="en-ZA"/>
        </w:rPr>
        <mc:AlternateContent>
          <mc:Choice Requires="wps">
            <w:drawing>
              <wp:anchor distT="0" distB="0" distL="114300" distR="114300" simplePos="0" relativeHeight="251659264" behindDoc="0" locked="0" layoutInCell="0" allowOverlap="1" wp14:anchorId="60A1AC48" wp14:editId="355B2BAF">
                <wp:simplePos x="0" y="0"/>
                <wp:positionH relativeFrom="column">
                  <wp:posOffset>474980</wp:posOffset>
                </wp:positionH>
                <wp:positionV relativeFrom="paragraph">
                  <wp:posOffset>56515</wp:posOffset>
                </wp:positionV>
                <wp:extent cx="361950" cy="289560"/>
                <wp:effectExtent l="0" t="0" r="0" b="0"/>
                <wp:wrapNone/>
                <wp:docPr id="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89560"/>
                        </a:xfrm>
                        <a:prstGeom prst="rect">
                          <a:avLst/>
                        </a:prstGeom>
                        <a:solidFill>
                          <a:srgbClr val="FFFFFF"/>
                        </a:solidFill>
                        <a:ln w="9525">
                          <a:solidFill>
                            <a:srgbClr val="000000"/>
                          </a:solidFill>
                          <a:miter lim="800000"/>
                          <a:headEnd/>
                          <a:tailEnd/>
                        </a:ln>
                      </wps:spPr>
                      <wps:txbx>
                        <w:txbxContent>
                          <w:p w14:paraId="6D1F6A2B" w14:textId="77777777" w:rsidR="00B86C20" w:rsidRDefault="00B86C20">
                            <w:pPr>
                              <w:pStyle w:val="Heading1"/>
                            </w:pPr>
                            <w: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1AC48" id="Text Box 11" o:spid="_x0000_s1035" type="#_x0000_t202" style="position:absolute;margin-left:37.4pt;margin-top:4.45pt;width:28.5pt;height:2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" o:allowincell="f">
                <v:textbox>
                  <w:txbxContent>
                    <w:p w14:paraId="6D1F6A2B" w14:textId="77777777" w:rsidR="00B86C20" w:rsidRDefault="00B86C20">
                      <w:pPr>
                        <w:pStyle w:val="Heading1"/>
                      </w:pPr>
                      <w:r>
                        <w:t>Y</w:t>
                      </w:r>
                    </w:p>
                  </w:txbxContent>
                </v:textbox>
              </v:shape>
            </w:pict>
          </mc:Fallback>
        </mc:AlternateContent>
      </w:r>
      <w:r>
        <w:rPr>
          <w:noProof/>
          <w:lang w:val="en-ZA" w:eastAsia="en-ZA"/>
        </w:rPr>
        <mc:AlternateContent>
          <mc:Choice Requires="wps">
            <w:drawing>
              <wp:anchor distT="0" distB="0" distL="114300" distR="114300" simplePos="0" relativeHeight="251660288" behindDoc="0" locked="0" layoutInCell="0" allowOverlap="1" wp14:anchorId="05A7B723" wp14:editId="0E297609">
                <wp:simplePos x="0" y="0"/>
                <wp:positionH relativeFrom="column">
                  <wp:posOffset>873125</wp:posOffset>
                </wp:positionH>
                <wp:positionV relativeFrom="paragraph">
                  <wp:posOffset>56515</wp:posOffset>
                </wp:positionV>
                <wp:extent cx="361950" cy="289560"/>
                <wp:effectExtent l="0" t="0" r="0" b="0"/>
                <wp:wrapNone/>
                <wp:docPr id="2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89560"/>
                        </a:xfrm>
                        <a:prstGeom prst="rect">
                          <a:avLst/>
                        </a:prstGeom>
                        <a:solidFill>
                          <a:srgbClr val="FFFFFF"/>
                        </a:solidFill>
                        <a:ln w="9525">
                          <a:solidFill>
                            <a:srgbClr val="000000"/>
                          </a:solidFill>
                          <a:miter lim="800000"/>
                          <a:headEnd/>
                          <a:tailEnd/>
                        </a:ln>
                      </wps:spPr>
                      <wps:txbx>
                        <w:txbxContent>
                          <w:p w14:paraId="46E94EAD" w14:textId="77777777" w:rsidR="00B86C20" w:rsidRDefault="00B86C20">
                            <w:pPr>
                              <w:pStyle w:val="Heading1"/>
                            </w:pPr>
                            <w: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7B723" id="Text Box 12" o:spid="_x0000_s1036" type="#_x0000_t202" style="position:absolute;margin-left:68.75pt;margin-top:4.45pt;width:28.5pt;height:2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" o:allowincell="f">
                <v:textbox>
                  <w:txbxContent>
                    <w:p w14:paraId="46E94EAD" w14:textId="77777777" w:rsidR="00B86C20" w:rsidRDefault="00B86C20">
                      <w:pPr>
                        <w:pStyle w:val="Heading1"/>
                      </w:pPr>
                      <w:r>
                        <w:t>N</w:t>
                      </w:r>
                    </w:p>
                  </w:txbxContent>
                </v:textbox>
              </v:shape>
            </w:pict>
          </mc:Fallback>
        </mc:AlternateContent>
      </w:r>
    </w:p>
    <w:p w14:paraId="6A0535F1" w14:textId="77777777" w:rsidR="00B86C20" w:rsidRDefault="00B86C20">
      <w:pPr>
        <w:pStyle w:val="Footer"/>
        <w:tabs>
          <w:tab w:val="clear" w:pos="4153"/>
          <w:tab w:val="clear" w:pos="8306"/>
        </w:tabs>
      </w:pPr>
    </w:p>
    <w:p w14:paraId="64F356CF" w14:textId="77777777" w:rsidR="00B86C20" w:rsidRDefault="00B86C20">
      <w:pPr>
        <w:pStyle w:val="Footer"/>
        <w:tabs>
          <w:tab w:val="clear" w:pos="4153"/>
          <w:tab w:val="clear" w:pos="8306"/>
        </w:tabs>
      </w:pPr>
    </w:p>
    <w:p w14:paraId="6656317E" w14:textId="77777777" w:rsidR="00B86C20" w:rsidRDefault="00B86C20">
      <w:pPr>
        <w:pStyle w:val="BodyTextIndent"/>
        <w:jc w:val="both"/>
      </w:pPr>
      <w:r>
        <w:t>4.7</w:t>
      </w:r>
      <w:r>
        <w:tab/>
        <w:t>What is the value of your financial responsibility towards the institution named in question 4.3?</w:t>
      </w:r>
    </w:p>
    <w:p w14:paraId="13B59700" w14:textId="77777777" w:rsidR="00B86C20" w:rsidRDefault="00B86C20">
      <w:pPr>
        <w:ind w:firstLine="709"/>
      </w:pPr>
    </w:p>
    <w:p w14:paraId="386EA7E1" w14:textId="77777777" w:rsidR="00B86C20" w:rsidRDefault="00B86C20">
      <w:pPr>
        <w:ind w:firstLine="709"/>
      </w:pPr>
      <w:r>
        <w:t>____________________________________________________________________</w:t>
      </w:r>
    </w:p>
    <w:p w14:paraId="082B2428" w14:textId="77777777" w:rsidR="00B86C20" w:rsidRDefault="00B86C20">
      <w:pPr>
        <w:ind w:firstLine="709"/>
      </w:pPr>
    </w:p>
    <w:p w14:paraId="7A16B598" w14:textId="77777777" w:rsidR="00B86C20" w:rsidRDefault="00B86C20">
      <w:pPr>
        <w:rPr>
          <w:b/>
          <w:sz w:val="24"/>
        </w:rPr>
      </w:pPr>
      <w:r>
        <w:rPr>
          <w:b/>
          <w:sz w:val="24"/>
        </w:rPr>
        <w:br w:type="page"/>
      </w:r>
      <w:r>
        <w:rPr>
          <w:b/>
          <w:sz w:val="24"/>
        </w:rPr>
        <w:lastRenderedPageBreak/>
        <w:t>5.</w:t>
      </w:r>
      <w:r>
        <w:rPr>
          <w:b/>
          <w:sz w:val="24"/>
        </w:rPr>
        <w:tab/>
        <w:t>General information</w:t>
      </w:r>
    </w:p>
    <w:p w14:paraId="544188B8" w14:textId="77777777" w:rsidR="00B86C20" w:rsidRDefault="00B86C20"/>
    <w:p w14:paraId="7126E876" w14:textId="77777777" w:rsidR="00B86C20" w:rsidRDefault="00B86C20"/>
    <w:p w14:paraId="7CB0ED1A" w14:textId="77777777" w:rsidR="00B86C20" w:rsidRDefault="00B86C20">
      <w:r>
        <w:t>5.1</w:t>
      </w:r>
      <w:r>
        <w:tab/>
        <w:t>Why have you chosen your direction of study?</w:t>
      </w:r>
    </w:p>
    <w:p w14:paraId="2A84F090" w14:textId="77777777" w:rsidR="00B86C20" w:rsidRDefault="00B86C20"/>
    <w:p w14:paraId="490D905D" w14:textId="77777777" w:rsidR="00B86C20" w:rsidRDefault="00B86C20">
      <w:pPr>
        <w:ind w:firstLine="709"/>
      </w:pPr>
      <w:r>
        <w:t>____________________________________________________________________</w:t>
      </w:r>
    </w:p>
    <w:p w14:paraId="286827A3" w14:textId="77777777" w:rsidR="00B86C20" w:rsidRDefault="00B86C20"/>
    <w:p w14:paraId="3EC5689D" w14:textId="77777777" w:rsidR="00B86C20" w:rsidRDefault="00B86C20">
      <w:pPr>
        <w:ind w:firstLine="709"/>
      </w:pPr>
      <w:r>
        <w:t>____________________________________________________________________</w:t>
      </w:r>
    </w:p>
    <w:p w14:paraId="364B250E" w14:textId="77777777" w:rsidR="00B86C20" w:rsidRDefault="00B86C20"/>
    <w:p w14:paraId="7BD951A4" w14:textId="77777777" w:rsidR="00B86C20" w:rsidRDefault="00B86C20">
      <w:pPr>
        <w:ind w:firstLine="709"/>
      </w:pPr>
      <w:r>
        <w:t>____________________________________________________________________</w:t>
      </w:r>
    </w:p>
    <w:p w14:paraId="5B1DEC53" w14:textId="77777777" w:rsidR="00B86C20" w:rsidRDefault="00B86C20"/>
    <w:p w14:paraId="26000DC9" w14:textId="77777777" w:rsidR="00B86C20" w:rsidRDefault="00B86C20">
      <w:pPr>
        <w:ind w:firstLine="709"/>
      </w:pPr>
      <w:r>
        <w:t>____________________________________________________________________</w:t>
      </w:r>
    </w:p>
    <w:p w14:paraId="6B1DA57E" w14:textId="77777777" w:rsidR="00B86C20" w:rsidRDefault="00B86C20"/>
    <w:p w14:paraId="6B62CBEE" w14:textId="77777777" w:rsidR="00B86C20" w:rsidRDefault="00B86C20"/>
    <w:p w14:paraId="48365EB9" w14:textId="77777777" w:rsidR="00B86C20" w:rsidRDefault="00B86C20"/>
    <w:p w14:paraId="68DCC362" w14:textId="77777777" w:rsidR="00B86C20" w:rsidRDefault="00B86C20">
      <w:r>
        <w:t>5.2</w:t>
      </w:r>
      <w:r>
        <w:tab/>
      </w:r>
      <w:r w:rsidR="002B53BA">
        <w:t>Which particular field of Civil Engineering are you most interested in and why?</w:t>
      </w:r>
    </w:p>
    <w:p w14:paraId="7840812E" w14:textId="77777777" w:rsidR="00B86C20" w:rsidRDefault="00B86C20"/>
    <w:p w14:paraId="5DA8C835" w14:textId="77777777" w:rsidR="00B86C20" w:rsidRDefault="00B86C20">
      <w:pPr>
        <w:ind w:firstLine="709"/>
      </w:pPr>
      <w:r>
        <w:t>____________________________________________________________________</w:t>
      </w:r>
    </w:p>
    <w:p w14:paraId="2F1574E4" w14:textId="77777777" w:rsidR="00B86C20" w:rsidRDefault="00B86C20"/>
    <w:p w14:paraId="65322E49" w14:textId="77777777" w:rsidR="00B86C20" w:rsidRDefault="00B86C20">
      <w:pPr>
        <w:ind w:firstLine="709"/>
      </w:pPr>
      <w:r>
        <w:t>____________________________________________________________________</w:t>
      </w:r>
    </w:p>
    <w:p w14:paraId="51269018" w14:textId="77777777" w:rsidR="00B86C20" w:rsidRDefault="00B86C20"/>
    <w:p w14:paraId="4F72BFEF" w14:textId="77777777" w:rsidR="00B86C20" w:rsidRDefault="00B86C20">
      <w:pPr>
        <w:ind w:firstLine="709"/>
      </w:pPr>
      <w:r>
        <w:t>____________________________________________________________________</w:t>
      </w:r>
    </w:p>
    <w:p w14:paraId="003A1E27" w14:textId="77777777" w:rsidR="00B86C20" w:rsidRDefault="00B86C20"/>
    <w:p w14:paraId="50A367FA" w14:textId="77777777" w:rsidR="00B86C20" w:rsidRDefault="00B86C20">
      <w:pPr>
        <w:ind w:firstLine="709"/>
      </w:pPr>
      <w:r>
        <w:t>____________________________________________________________________</w:t>
      </w:r>
    </w:p>
    <w:p w14:paraId="27D8C94D" w14:textId="77777777" w:rsidR="00B86C20" w:rsidRDefault="00B86C20"/>
    <w:p w14:paraId="42AF4AEA" w14:textId="77777777" w:rsidR="00B86C20" w:rsidRDefault="00B86C20">
      <w:pPr>
        <w:ind w:firstLine="709"/>
      </w:pPr>
      <w:r>
        <w:t>____________________________________________________________________</w:t>
      </w:r>
    </w:p>
    <w:p w14:paraId="59D9D8D6" w14:textId="77777777" w:rsidR="00B86C20" w:rsidRDefault="00B86C20"/>
    <w:p w14:paraId="15605DD1" w14:textId="77777777" w:rsidR="00B86C20" w:rsidRDefault="00B86C20"/>
    <w:p w14:paraId="2CFBC6C3" w14:textId="77777777" w:rsidR="00B86C20" w:rsidRDefault="00B86C20"/>
    <w:p w14:paraId="5204E448" w14:textId="77777777" w:rsidR="00A510F2" w:rsidRDefault="00A510F2">
      <w:pPr>
        <w:numPr>
          <w:ilvl w:val="1"/>
          <w:numId w:val="3"/>
        </w:numPr>
      </w:pPr>
      <w:r>
        <w:t>Hobbies and interests (Please list any hobbies and/or special interests)</w:t>
      </w:r>
    </w:p>
    <w:p w14:paraId="20B675E6" w14:textId="77777777" w:rsidR="00A510F2" w:rsidRDefault="00A510F2" w:rsidP="00A510F2">
      <w:pPr>
        <w:ind w:firstLine="709"/>
      </w:pPr>
      <w:r>
        <w:t>____________________________________________________________________</w:t>
      </w:r>
    </w:p>
    <w:p w14:paraId="12D5C6EF" w14:textId="77777777" w:rsidR="00A510F2" w:rsidRDefault="00A510F2" w:rsidP="00A510F2"/>
    <w:p w14:paraId="2E3D7227" w14:textId="77777777" w:rsidR="00A510F2" w:rsidRDefault="00A510F2" w:rsidP="00A510F2">
      <w:pPr>
        <w:ind w:firstLine="709"/>
      </w:pPr>
      <w:r>
        <w:t>____________________________________________________________________</w:t>
      </w:r>
    </w:p>
    <w:p w14:paraId="065105E8" w14:textId="77777777" w:rsidR="00A510F2" w:rsidRDefault="00A510F2" w:rsidP="00A510F2"/>
    <w:p w14:paraId="6D5C508C" w14:textId="77777777" w:rsidR="00A510F2" w:rsidRDefault="00A510F2" w:rsidP="00A510F2">
      <w:pPr>
        <w:ind w:firstLine="709"/>
      </w:pPr>
      <w:r>
        <w:t>____________________________________________________________________</w:t>
      </w:r>
    </w:p>
    <w:p w14:paraId="098AFEB4" w14:textId="77777777" w:rsidR="00A510F2" w:rsidRDefault="00A510F2" w:rsidP="00A510F2"/>
    <w:p w14:paraId="3459EBF9" w14:textId="77777777" w:rsidR="00A510F2" w:rsidRDefault="00A510F2" w:rsidP="00A510F2">
      <w:pPr>
        <w:ind w:firstLine="709"/>
      </w:pPr>
      <w:r>
        <w:t>____________________________________________________________________</w:t>
      </w:r>
    </w:p>
    <w:p w14:paraId="78BE8C37" w14:textId="77777777" w:rsidR="00A510F2" w:rsidRDefault="00A510F2" w:rsidP="00A510F2"/>
    <w:p w14:paraId="4116153D" w14:textId="77777777" w:rsidR="00A510F2" w:rsidRDefault="00A510F2" w:rsidP="00A510F2">
      <w:pPr>
        <w:ind w:firstLine="709"/>
      </w:pPr>
      <w:r>
        <w:t>____________________________________________________________________</w:t>
      </w:r>
    </w:p>
    <w:p w14:paraId="0739975C" w14:textId="77777777" w:rsidR="00A510F2" w:rsidRDefault="00A510F2" w:rsidP="00CA518E">
      <w:pPr>
        <w:ind w:left="720"/>
      </w:pPr>
    </w:p>
    <w:p w14:paraId="477061DD" w14:textId="77777777" w:rsidR="00B86C20" w:rsidRDefault="00B86C20">
      <w:pPr>
        <w:numPr>
          <w:ilvl w:val="1"/>
          <w:numId w:val="3"/>
        </w:numPr>
      </w:pPr>
      <w:r>
        <w:t>What would you like to achieve in the next ten years?</w:t>
      </w:r>
    </w:p>
    <w:p w14:paraId="3D673307" w14:textId="77777777" w:rsidR="00B86C20" w:rsidRDefault="00B86C20"/>
    <w:p w14:paraId="3B1D61EB" w14:textId="77777777" w:rsidR="00B86C20" w:rsidRDefault="00B86C20">
      <w:pPr>
        <w:ind w:firstLine="709"/>
      </w:pPr>
      <w:r>
        <w:t>____________________________________________________________________</w:t>
      </w:r>
    </w:p>
    <w:p w14:paraId="71424E0F" w14:textId="77777777" w:rsidR="00B86C20" w:rsidRDefault="00B86C20"/>
    <w:p w14:paraId="17B97F8D" w14:textId="77777777" w:rsidR="00B86C20" w:rsidRDefault="00B86C20">
      <w:pPr>
        <w:ind w:firstLine="709"/>
      </w:pPr>
      <w:r>
        <w:t>____________________________________________________________________</w:t>
      </w:r>
    </w:p>
    <w:p w14:paraId="425EFF7E" w14:textId="77777777" w:rsidR="00B86C20" w:rsidRDefault="00B86C20"/>
    <w:p w14:paraId="517C5240" w14:textId="77777777" w:rsidR="00B86C20" w:rsidRDefault="00B86C20">
      <w:pPr>
        <w:ind w:firstLine="709"/>
      </w:pPr>
      <w:r>
        <w:t>____________________________________________________________________</w:t>
      </w:r>
    </w:p>
    <w:p w14:paraId="296C340C" w14:textId="77777777" w:rsidR="00B86C20" w:rsidRDefault="00B86C20"/>
    <w:p w14:paraId="37157F2F" w14:textId="77777777" w:rsidR="00B86C20" w:rsidRDefault="00B86C20">
      <w:pPr>
        <w:ind w:firstLine="709"/>
      </w:pPr>
      <w:r>
        <w:t>____________________________________________________________________</w:t>
      </w:r>
    </w:p>
    <w:p w14:paraId="4EBD0B36" w14:textId="77777777" w:rsidR="00B86C20" w:rsidRDefault="00B86C20"/>
    <w:p w14:paraId="4563E7FD" w14:textId="77777777" w:rsidR="00B86C20" w:rsidRDefault="00B86C20">
      <w:pPr>
        <w:ind w:firstLine="709"/>
      </w:pPr>
      <w:r>
        <w:t>____________________________________________________________________</w:t>
      </w:r>
    </w:p>
    <w:p w14:paraId="24C7B8CB" w14:textId="77777777" w:rsidR="00B86C20" w:rsidRDefault="00B86C20"/>
    <w:p w14:paraId="1D08FC18" w14:textId="77777777" w:rsidR="002B53BA" w:rsidRDefault="00B86C20" w:rsidP="002B53BA">
      <w:pPr>
        <w:rPr>
          <w:b/>
          <w:sz w:val="24"/>
        </w:rPr>
      </w:pPr>
      <w:r>
        <w:br w:type="page"/>
      </w:r>
      <w:r w:rsidR="002B53BA">
        <w:rPr>
          <w:b/>
          <w:sz w:val="24"/>
        </w:rPr>
        <w:lastRenderedPageBreak/>
        <w:t>6.</w:t>
      </w:r>
      <w:r w:rsidR="002B53BA">
        <w:rPr>
          <w:b/>
          <w:sz w:val="24"/>
        </w:rPr>
        <w:tab/>
      </w:r>
      <w:r w:rsidR="00CA518E">
        <w:rPr>
          <w:b/>
          <w:sz w:val="24"/>
        </w:rPr>
        <w:t>Quiz</w:t>
      </w:r>
    </w:p>
    <w:p w14:paraId="7CBBEEF8" w14:textId="77777777" w:rsidR="002B53BA" w:rsidRDefault="002B53BA" w:rsidP="00CA518E">
      <w:pPr>
        <w:ind w:left="709"/>
      </w:pPr>
    </w:p>
    <w:p w14:paraId="50CBA085" w14:textId="77777777" w:rsidR="002B53BA" w:rsidRDefault="002B53BA" w:rsidP="002B53BA">
      <w:pPr>
        <w:ind w:firstLine="709"/>
      </w:pPr>
      <w:r>
        <w:t>Please answer the following questions:</w:t>
      </w:r>
    </w:p>
    <w:p w14:paraId="2ED9F50B" w14:textId="77777777" w:rsidR="002B53BA" w:rsidRDefault="002B53BA" w:rsidP="002B53BA">
      <w:pPr>
        <w:ind w:firstLine="709"/>
      </w:pPr>
    </w:p>
    <w:p w14:paraId="7A9A81F5" w14:textId="77777777" w:rsidR="002B53BA" w:rsidRDefault="002B53BA" w:rsidP="002B53BA">
      <w:pPr>
        <w:ind w:left="709" w:hanging="709"/>
      </w:pPr>
      <w:r>
        <w:t>1.</w:t>
      </w:r>
      <w:r>
        <w:tab/>
        <w:t>You paid R100 for an article, including 14% VAT.  What is the co</w:t>
      </w:r>
      <w:r w:rsidR="00CA518E">
        <w:t>st of the article excluding VAT?</w:t>
      </w:r>
      <w:r>
        <w:t xml:space="preserve">  </w:t>
      </w:r>
    </w:p>
    <w:p w14:paraId="1478817A" w14:textId="77777777" w:rsidR="002B53BA" w:rsidRDefault="002B53BA" w:rsidP="002B53BA"/>
    <w:p w14:paraId="6E0BE754" w14:textId="77777777" w:rsidR="002B53BA" w:rsidRDefault="002B53BA" w:rsidP="002B53BA">
      <w:pPr>
        <w:ind w:firstLine="709"/>
      </w:pPr>
      <w:r>
        <w:t>____________________________________________________________________</w:t>
      </w:r>
    </w:p>
    <w:p w14:paraId="59B682B1" w14:textId="77777777" w:rsidR="002B53BA" w:rsidRDefault="002B53BA" w:rsidP="002B53BA"/>
    <w:p w14:paraId="49C09FD6" w14:textId="77777777" w:rsidR="002B53BA" w:rsidRDefault="002B53BA" w:rsidP="002B53BA">
      <w:pPr>
        <w:ind w:firstLine="709"/>
      </w:pPr>
      <w:r>
        <w:t>____________________________________________________________________</w:t>
      </w:r>
    </w:p>
    <w:p w14:paraId="7DC09EEB" w14:textId="77777777" w:rsidR="002B53BA" w:rsidRDefault="002B53BA" w:rsidP="002B53BA"/>
    <w:p w14:paraId="619D96D4" w14:textId="77777777" w:rsidR="002B53BA" w:rsidRDefault="002B53BA" w:rsidP="002B53BA">
      <w:pPr>
        <w:ind w:firstLine="709"/>
      </w:pPr>
      <w:r>
        <w:t>____________________________________________________________________</w:t>
      </w:r>
    </w:p>
    <w:p w14:paraId="75B02DC9" w14:textId="77777777" w:rsidR="002B53BA" w:rsidRDefault="002B53BA" w:rsidP="002B53BA"/>
    <w:p w14:paraId="02D97202" w14:textId="77777777" w:rsidR="002B53BA" w:rsidRDefault="002B53BA" w:rsidP="002B53BA">
      <w:pPr>
        <w:ind w:firstLine="709"/>
      </w:pPr>
      <w:r>
        <w:t>____________________________________________________________________</w:t>
      </w:r>
    </w:p>
    <w:p w14:paraId="6AF75F1C" w14:textId="77777777" w:rsidR="002B53BA" w:rsidRDefault="002B53BA" w:rsidP="002B53BA"/>
    <w:p w14:paraId="2F08B1B5" w14:textId="77777777" w:rsidR="002B53BA" w:rsidRDefault="002B53BA" w:rsidP="002B53BA">
      <w:pPr>
        <w:ind w:firstLine="709"/>
      </w:pPr>
    </w:p>
    <w:p w14:paraId="7B9632F5" w14:textId="77777777" w:rsidR="002B53BA" w:rsidRDefault="002B53BA" w:rsidP="002B53BA">
      <w:pPr>
        <w:ind w:firstLine="709"/>
      </w:pPr>
    </w:p>
    <w:p w14:paraId="4C2DE8C6" w14:textId="77777777" w:rsidR="002B53BA" w:rsidRDefault="002B53BA" w:rsidP="002B53BA">
      <w:pPr>
        <w:ind w:left="709" w:hanging="709"/>
      </w:pPr>
      <w:r>
        <w:t>2.</w:t>
      </w:r>
      <w:r>
        <w:tab/>
        <w:t xml:space="preserve">You have to design road bridges across the rivers below.  Please sketch below the shape of the bridges that you think would be suitable designs. </w:t>
      </w:r>
    </w:p>
    <w:p w14:paraId="1847D2DE" w14:textId="77777777" w:rsidR="002B53BA" w:rsidRDefault="009E56AE" w:rsidP="002B53BA">
      <w:pPr>
        <w:ind w:left="709" w:hanging="709"/>
      </w:pPr>
      <w:r>
        <w:rPr>
          <w:noProof/>
          <w:lang w:val="en-ZA" w:eastAsia="en-ZA"/>
        </w:rPr>
        <mc:AlternateContent>
          <mc:Choice Requires="wpg">
            <w:drawing>
              <wp:anchor distT="0" distB="0" distL="114300" distR="114300" simplePos="0" relativeHeight="251662336" behindDoc="0" locked="0" layoutInCell="1" allowOverlap="1" wp14:anchorId="67A1F336" wp14:editId="4AFC4472">
                <wp:simplePos x="0" y="0"/>
                <wp:positionH relativeFrom="column">
                  <wp:posOffset>575945</wp:posOffset>
                </wp:positionH>
                <wp:positionV relativeFrom="paragraph">
                  <wp:posOffset>4879340</wp:posOffset>
                </wp:positionV>
                <wp:extent cx="5505450" cy="1028065"/>
                <wp:effectExtent l="0" t="0" r="0" b="0"/>
                <wp:wrapNone/>
                <wp:docPr id="13"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5450" cy="1028065"/>
                          <a:chOff x="1755" y="12315"/>
                          <a:chExt cx="8670" cy="1619"/>
                        </a:xfrm>
                      </wpg:grpSpPr>
                      <wps:wsp>
                        <wps:cNvPr id="14" name="Freeform 51"/>
                        <wps:cNvSpPr>
                          <a:spLocks/>
                        </wps:cNvSpPr>
                        <wps:spPr bwMode="auto">
                          <a:xfrm>
                            <a:off x="1755" y="12420"/>
                            <a:ext cx="7425" cy="480"/>
                          </a:xfrm>
                          <a:custGeom>
                            <a:avLst/>
                            <a:gdLst>
                              <a:gd name="T0" fmla="*/ 0 w 8475"/>
                              <a:gd name="T1" fmla="*/ 0 h 480"/>
                              <a:gd name="T2" fmla="*/ 525 w 8475"/>
                              <a:gd name="T3" fmla="*/ 0 h 480"/>
                              <a:gd name="T4" fmla="*/ 900 w 8475"/>
                              <a:gd name="T5" fmla="*/ 75 h 480"/>
                              <a:gd name="T6" fmla="*/ 1125 w 8475"/>
                              <a:gd name="T7" fmla="*/ 285 h 480"/>
                              <a:gd name="T8" fmla="*/ 1650 w 8475"/>
                              <a:gd name="T9" fmla="*/ 435 h 480"/>
                              <a:gd name="T10" fmla="*/ 2340 w 8475"/>
                              <a:gd name="T11" fmla="*/ 480 h 480"/>
                              <a:gd name="T12" fmla="*/ 3360 w 8475"/>
                              <a:gd name="T13" fmla="*/ 465 h 480"/>
                              <a:gd name="T14" fmla="*/ 4395 w 8475"/>
                              <a:gd name="T15" fmla="*/ 480 h 480"/>
                              <a:gd name="T16" fmla="*/ 5250 w 8475"/>
                              <a:gd name="T17" fmla="*/ 480 h 480"/>
                              <a:gd name="T18" fmla="*/ 6210 w 8475"/>
                              <a:gd name="T19" fmla="*/ 405 h 480"/>
                              <a:gd name="T20" fmla="*/ 6615 w 8475"/>
                              <a:gd name="T21" fmla="*/ 180 h 480"/>
                              <a:gd name="T22" fmla="*/ 6780 w 8475"/>
                              <a:gd name="T23" fmla="*/ 15 h 480"/>
                              <a:gd name="T24" fmla="*/ 7140 w 8475"/>
                              <a:gd name="T25" fmla="*/ 15 h 480"/>
                              <a:gd name="T26" fmla="*/ 8040 w 8475"/>
                              <a:gd name="T27" fmla="*/ 15 h 480"/>
                              <a:gd name="T28" fmla="*/ 8475 w 8475"/>
                              <a:gd name="T29" fmla="*/ 0 h 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75" h="480">
                                <a:moveTo>
                                  <a:pt x="0" y="0"/>
                                </a:moveTo>
                                <a:lnTo>
                                  <a:pt x="525" y="0"/>
                                </a:lnTo>
                                <a:lnTo>
                                  <a:pt x="900" y="75"/>
                                </a:lnTo>
                                <a:lnTo>
                                  <a:pt x="1125" y="285"/>
                                </a:lnTo>
                                <a:lnTo>
                                  <a:pt x="1650" y="435"/>
                                </a:lnTo>
                                <a:lnTo>
                                  <a:pt x="2340" y="480"/>
                                </a:lnTo>
                                <a:lnTo>
                                  <a:pt x="3360" y="465"/>
                                </a:lnTo>
                                <a:lnTo>
                                  <a:pt x="4395" y="480"/>
                                </a:lnTo>
                                <a:lnTo>
                                  <a:pt x="5250" y="480"/>
                                </a:lnTo>
                                <a:lnTo>
                                  <a:pt x="6210" y="405"/>
                                </a:lnTo>
                                <a:lnTo>
                                  <a:pt x="6615" y="180"/>
                                </a:lnTo>
                                <a:lnTo>
                                  <a:pt x="6780" y="15"/>
                                </a:lnTo>
                                <a:lnTo>
                                  <a:pt x="7140" y="15"/>
                                </a:lnTo>
                                <a:lnTo>
                                  <a:pt x="8040" y="15"/>
                                </a:lnTo>
                                <a:lnTo>
                                  <a:pt x="8475"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Line 52"/>
                        <wps:cNvCnPr>
                          <a:cxnSpLocks noChangeShapeType="1"/>
                        </wps:cNvCnPr>
                        <wps:spPr bwMode="auto">
                          <a:xfrm>
                            <a:off x="2670" y="12630"/>
                            <a:ext cx="4830" cy="0"/>
                          </a:xfrm>
                          <a:prstGeom prst="line">
                            <a:avLst/>
                          </a:prstGeom>
                          <a:noFill/>
                          <a:ln w="19050">
                            <a:solidFill>
                              <a:srgbClr val="3366FF"/>
                            </a:solidFill>
                            <a:round/>
                            <a:headEnd/>
                            <a:tailEnd/>
                          </a:ln>
                          <a:extLst>
                            <a:ext uri="{909E8E84-426E-40DD-AFC4-6F175D3DCCD1}">
                              <a14:hiddenFill xmlns:a14="http://schemas.microsoft.com/office/drawing/2010/main">
                                <a:noFill/>
                              </a14:hiddenFill>
                            </a:ext>
                          </a:extLst>
                        </wps:spPr>
                        <wps:bodyPr/>
                      </wps:wsp>
                      <wps:wsp>
                        <wps:cNvPr id="16" name="Line 53"/>
                        <wps:cNvCnPr>
                          <a:cxnSpLocks noChangeShapeType="1"/>
                        </wps:cNvCnPr>
                        <wps:spPr bwMode="auto">
                          <a:xfrm>
                            <a:off x="1755" y="13065"/>
                            <a:ext cx="73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Text Box 54"/>
                        <wps:cNvSpPr txBox="1">
                          <a:spLocks noChangeArrowheads="1"/>
                        </wps:cNvSpPr>
                        <wps:spPr bwMode="auto">
                          <a:xfrm>
                            <a:off x="4515" y="12315"/>
                            <a:ext cx="231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DDC1D" w14:textId="77777777" w:rsidR="002B53BA" w:rsidRDefault="002B53BA" w:rsidP="002B53BA">
                              <w:r>
                                <w:t>River (3m deep)</w:t>
                              </w:r>
                            </w:p>
                          </w:txbxContent>
                        </wps:txbx>
                        <wps:bodyPr rot="0" vert="horz" wrap="square" lIns="91440" tIns="45720" rIns="91440" bIns="45720" anchor="t" anchorCtr="0" upright="1">
                          <a:noAutofit/>
                        </wps:bodyPr>
                      </wps:wsp>
                      <wps:wsp>
                        <wps:cNvPr id="18" name="Text Box 55"/>
                        <wps:cNvSpPr txBox="1">
                          <a:spLocks noChangeArrowheads="1"/>
                        </wps:cNvSpPr>
                        <wps:spPr bwMode="auto">
                          <a:xfrm>
                            <a:off x="7425" y="12735"/>
                            <a:ext cx="300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B4F6E" w14:textId="77777777" w:rsidR="002B53BA" w:rsidRDefault="002B53BA" w:rsidP="002B53BA">
                              <w:r>
                                <w:t>Soft clay layer (2m thick)</w:t>
                              </w:r>
                            </w:p>
                            <w:p w14:paraId="3532D8D9" w14:textId="77777777" w:rsidR="002B53BA" w:rsidRDefault="002B53BA" w:rsidP="002B53BA"/>
                          </w:txbxContent>
                        </wps:txbx>
                        <wps:bodyPr rot="0" vert="horz" wrap="square" lIns="91440" tIns="45720" rIns="91440" bIns="45720" anchor="t" anchorCtr="0" upright="1">
                          <a:noAutofit/>
                        </wps:bodyPr>
                      </wps:wsp>
                      <wps:wsp>
                        <wps:cNvPr id="19" name="Line 56"/>
                        <wps:cNvCnPr>
                          <a:cxnSpLocks noChangeShapeType="1"/>
                        </wps:cNvCnPr>
                        <wps:spPr bwMode="auto">
                          <a:xfrm flipH="1">
                            <a:off x="1785" y="12825"/>
                            <a:ext cx="1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57"/>
                        <wps:cNvCnPr>
                          <a:cxnSpLocks noChangeShapeType="1"/>
                        </wps:cNvCnPr>
                        <wps:spPr bwMode="auto">
                          <a:xfrm flipH="1">
                            <a:off x="7185" y="12825"/>
                            <a:ext cx="1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Text Box 58"/>
                        <wps:cNvSpPr txBox="1">
                          <a:spLocks noChangeArrowheads="1"/>
                        </wps:cNvSpPr>
                        <wps:spPr bwMode="auto">
                          <a:xfrm>
                            <a:off x="7424" y="13079"/>
                            <a:ext cx="129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014CF" w14:textId="77777777" w:rsidR="002B53BA" w:rsidRDefault="002B53BA" w:rsidP="002B53BA">
                              <w:r>
                                <w:t>Solid rock</w:t>
                              </w:r>
                            </w:p>
                          </w:txbxContent>
                        </wps:txbx>
                        <wps:bodyPr rot="0" vert="horz" wrap="square" lIns="91440" tIns="45720" rIns="91440" bIns="45720" anchor="t" anchorCtr="0" upright="1">
                          <a:noAutofit/>
                        </wps:bodyPr>
                      </wps:wsp>
                      <wps:wsp>
                        <wps:cNvPr id="22" name="Text Box 59"/>
                        <wps:cNvSpPr txBox="1">
                          <a:spLocks noChangeArrowheads="1"/>
                        </wps:cNvSpPr>
                        <wps:spPr bwMode="auto">
                          <a:xfrm>
                            <a:off x="7560" y="12419"/>
                            <a:ext cx="201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16CC6" w14:textId="77777777" w:rsidR="002B53BA" w:rsidRDefault="002B53BA" w:rsidP="002B53BA">
                              <w:r>
                                <w:t>“Good” ground</w:t>
                              </w:r>
                            </w:p>
                          </w:txbxContent>
                        </wps:txbx>
                        <wps:bodyPr rot="0" vert="horz" wrap="square" lIns="91440" tIns="45720" rIns="91440" bIns="45720" anchor="t" anchorCtr="0" upright="1">
                          <a:noAutofit/>
                        </wps:bodyPr>
                      </wps:wsp>
                      <wps:wsp>
                        <wps:cNvPr id="23" name="Line 60"/>
                        <wps:cNvCnPr>
                          <a:cxnSpLocks noChangeShapeType="1"/>
                        </wps:cNvCnPr>
                        <wps:spPr bwMode="auto">
                          <a:xfrm>
                            <a:off x="2621" y="13859"/>
                            <a:ext cx="496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 name="Text Box 61"/>
                        <wps:cNvSpPr txBox="1">
                          <a:spLocks noChangeArrowheads="1"/>
                        </wps:cNvSpPr>
                        <wps:spPr bwMode="auto">
                          <a:xfrm>
                            <a:off x="4646" y="13499"/>
                            <a:ext cx="90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2619E" w14:textId="77777777" w:rsidR="002B53BA" w:rsidRDefault="002B53BA" w:rsidP="002B53BA">
                              <w:r>
                                <w:t>500m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A1F336" id="Group 50" o:spid="_x0000_s1037" style="position:absolute;left:0;text-align:left;margin-left:45.35pt;margin-top:384.2pt;width:433.5pt;height:80.95pt;z-index:251662336" coordorigin="1755,12315" coordsize="8670,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">
                <v:shape id="Freeform 51" o:spid="_x0000_s1038" style="position:absolute;left:1755;top:12420;width:7425;height:480;visibility:visible;mso-wrap-style:square;v-text-anchor:top" coordsize="847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" path="m,l525,,900,75r225,210l1650,435r690,45l3360,465r1035,15l5250,480r960,-75l6615,180,6780,15r360,l8040,15,8475,e" filled="f" strokeweight="1.5pt">
                  <v:path arrowok="t" o:connecttype="custom" o:connectlocs="0,0;460,0;788,75;986,285;1446,435;2050,480;2944,465;3850,480;4600,480;5441,405;5795,180;5940,15;6255,15;7044,15;7425,0" o:connectangles="0,0,0,0,0,0,0,0,0,0,0,0,0,0,0"/>
                </v:shape>
                <v:line id="Line 52" o:spid="_x0000_s1039" style="position:absolute;visibility:visible;mso-wrap-style:square" from="2670,12630" to="7500,12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" strokecolor="#36f" strokeweight="1.5pt"/>
                <v:line id="Line 53" o:spid="_x0000_s1040" style="position:absolute;visibility:visible;mso-wrap-style:square" from="1755,13065" to="9150,13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v:shape id="Text Box 54" o:spid="_x0000_s1041" type="#_x0000_t202" style="position:absolute;left:4515;top:12315;width:231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5A4DDC1D" w14:textId="77777777" w:rsidR="002B53BA" w:rsidRDefault="002B53BA" w:rsidP="002B53BA">
                        <w:r>
                          <w:t>River (3m deep)</w:t>
                        </w:r>
                      </w:p>
                    </w:txbxContent>
                  </v:textbox>
                </v:shape>
                <v:shape id="Text Box 55" o:spid="_x0000_s1042" type="#_x0000_t202" style="position:absolute;left:7425;top:12735;width:300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054B4F6E" w14:textId="77777777" w:rsidR="002B53BA" w:rsidRDefault="002B53BA" w:rsidP="002B53BA">
                        <w:r>
                          <w:t>Soft clay layer (2m thick)</w:t>
                        </w:r>
                      </w:p>
                      <w:p w14:paraId="3532D8D9" w14:textId="77777777" w:rsidR="002B53BA" w:rsidRDefault="002B53BA" w:rsidP="002B53BA"/>
                    </w:txbxContent>
                  </v:textbox>
                </v:shape>
                <v:line id="Line 56" o:spid="_x0000_s1043" style="position:absolute;flip:x;visibility:visible;mso-wrap-style:square" from="1785,12825" to="3105,12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"/>
                <v:line id="Line 57" o:spid="_x0000_s1044" style="position:absolute;flip:x;visibility:visible;mso-wrap-style:square" from="7185,12825" to="9135,12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"/>
                <v:shape id="Text Box 58" o:spid="_x0000_s1045" type="#_x0000_t202" style="position:absolute;left:7424;top:13079;width:129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2A5014CF" w14:textId="77777777" w:rsidR="002B53BA" w:rsidRDefault="002B53BA" w:rsidP="002B53BA">
                        <w:r>
                          <w:t>Solid rock</w:t>
                        </w:r>
                      </w:p>
                    </w:txbxContent>
                  </v:textbox>
                </v:shape>
                <v:shape id="Text Box 59" o:spid="_x0000_s1046" type="#_x0000_t202" style="position:absolute;left:7560;top:12419;width:201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3D916CC6" w14:textId="77777777" w:rsidR="002B53BA" w:rsidRDefault="002B53BA" w:rsidP="002B53BA">
                        <w:r>
                          <w:t>“Good” ground</w:t>
                        </w:r>
                      </w:p>
                    </w:txbxContent>
                  </v:textbox>
                </v:shape>
                <v:line id="Line 60" o:spid="_x0000_s1047" style="position:absolute;visibility:visible;mso-wrap-style:square" from="2621,13859" to="7586,13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">
                  <v:stroke startarrow="block" endarrow="block"/>
                </v:line>
                <v:shape id="Text Box 61" o:spid="_x0000_s1048" type="#_x0000_t202" style="position:absolute;left:4646;top:13499;width:90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12E2619E" w14:textId="77777777" w:rsidR="002B53BA" w:rsidRDefault="002B53BA" w:rsidP="002B53BA">
                        <w:r>
                          <w:t>500m</w:t>
                        </w:r>
                      </w:p>
                    </w:txbxContent>
                  </v:textbox>
                </v:shape>
              </v:group>
            </w:pict>
          </mc:Fallback>
        </mc:AlternateContent>
      </w:r>
      <w:r>
        <w:rPr>
          <w:noProof/>
          <w:lang w:val="en-ZA" w:eastAsia="en-ZA"/>
        </w:rPr>
        <mc:AlternateContent>
          <mc:Choice Requires="wpg">
            <w:drawing>
              <wp:anchor distT="0" distB="0" distL="114300" distR="114300" simplePos="0" relativeHeight="251663360" behindDoc="0" locked="0" layoutInCell="1" allowOverlap="1" wp14:anchorId="4ADA9D7C" wp14:editId="3FD8703E">
                <wp:simplePos x="0" y="0"/>
                <wp:positionH relativeFrom="column">
                  <wp:posOffset>-52705</wp:posOffset>
                </wp:positionH>
                <wp:positionV relativeFrom="paragraph">
                  <wp:posOffset>1256665</wp:posOffset>
                </wp:positionV>
                <wp:extent cx="5705475" cy="1851025"/>
                <wp:effectExtent l="0" t="0" r="0" b="0"/>
                <wp:wrapNone/>
                <wp:docPr id="1"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5475" cy="1851025"/>
                          <a:chOff x="1335" y="7720"/>
                          <a:chExt cx="8985" cy="2915"/>
                        </a:xfrm>
                      </wpg:grpSpPr>
                      <wps:wsp>
                        <wps:cNvPr id="2" name="Freeform 63"/>
                        <wps:cNvSpPr>
                          <a:spLocks/>
                        </wps:cNvSpPr>
                        <wps:spPr bwMode="auto">
                          <a:xfrm>
                            <a:off x="1660" y="7720"/>
                            <a:ext cx="8660" cy="2405"/>
                          </a:xfrm>
                          <a:custGeom>
                            <a:avLst/>
                            <a:gdLst>
                              <a:gd name="T0" fmla="*/ 0 w 8660"/>
                              <a:gd name="T1" fmla="*/ 40 h 3740"/>
                              <a:gd name="T2" fmla="*/ 880 w 8660"/>
                              <a:gd name="T3" fmla="*/ 40 h 3740"/>
                              <a:gd name="T4" fmla="*/ 1160 w 8660"/>
                              <a:gd name="T5" fmla="*/ 120 h 3740"/>
                              <a:gd name="T6" fmla="*/ 1400 w 8660"/>
                              <a:gd name="T7" fmla="*/ 380 h 3740"/>
                              <a:gd name="T8" fmla="*/ 1540 w 8660"/>
                              <a:gd name="T9" fmla="*/ 860 h 3740"/>
                              <a:gd name="T10" fmla="*/ 1700 w 8660"/>
                              <a:gd name="T11" fmla="*/ 1600 h 3740"/>
                              <a:gd name="T12" fmla="*/ 2080 w 8660"/>
                              <a:gd name="T13" fmla="*/ 2620 h 3740"/>
                              <a:gd name="T14" fmla="*/ 2900 w 8660"/>
                              <a:gd name="T15" fmla="*/ 3420 h 3740"/>
                              <a:gd name="T16" fmla="*/ 3440 w 8660"/>
                              <a:gd name="T17" fmla="*/ 3560 h 3740"/>
                              <a:gd name="T18" fmla="*/ 3860 w 8660"/>
                              <a:gd name="T19" fmla="*/ 3740 h 3740"/>
                              <a:gd name="T20" fmla="*/ 4340 w 8660"/>
                              <a:gd name="T21" fmla="*/ 3460 h 3740"/>
                              <a:gd name="T22" fmla="*/ 5020 w 8660"/>
                              <a:gd name="T23" fmla="*/ 3120 h 3740"/>
                              <a:gd name="T24" fmla="*/ 5400 w 8660"/>
                              <a:gd name="T25" fmla="*/ 2520 h 3740"/>
                              <a:gd name="T26" fmla="*/ 5560 w 8660"/>
                              <a:gd name="T27" fmla="*/ 1600 h 3740"/>
                              <a:gd name="T28" fmla="*/ 5680 w 8660"/>
                              <a:gd name="T29" fmla="*/ 1040 h 3740"/>
                              <a:gd name="T30" fmla="*/ 5780 w 8660"/>
                              <a:gd name="T31" fmla="*/ 240 h 3740"/>
                              <a:gd name="T32" fmla="*/ 6180 w 8660"/>
                              <a:gd name="T33" fmla="*/ 20 h 3740"/>
                              <a:gd name="T34" fmla="*/ 6880 w 8660"/>
                              <a:gd name="T35" fmla="*/ 0 h 3740"/>
                              <a:gd name="T36" fmla="*/ 8020 w 8660"/>
                              <a:gd name="T37" fmla="*/ 0 h 3740"/>
                              <a:gd name="T38" fmla="*/ 8660 w 8660"/>
                              <a:gd name="T39" fmla="*/ 0 h 37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60" h="3740">
                                <a:moveTo>
                                  <a:pt x="0" y="40"/>
                                </a:moveTo>
                                <a:lnTo>
                                  <a:pt x="880" y="40"/>
                                </a:lnTo>
                                <a:lnTo>
                                  <a:pt x="1160" y="120"/>
                                </a:lnTo>
                                <a:lnTo>
                                  <a:pt x="1400" y="380"/>
                                </a:lnTo>
                                <a:lnTo>
                                  <a:pt x="1540" y="860"/>
                                </a:lnTo>
                                <a:lnTo>
                                  <a:pt x="1700" y="1600"/>
                                </a:lnTo>
                                <a:lnTo>
                                  <a:pt x="2080" y="2620"/>
                                </a:lnTo>
                                <a:lnTo>
                                  <a:pt x="2900" y="3420"/>
                                </a:lnTo>
                                <a:lnTo>
                                  <a:pt x="3440" y="3560"/>
                                </a:lnTo>
                                <a:lnTo>
                                  <a:pt x="3860" y="3740"/>
                                </a:lnTo>
                                <a:lnTo>
                                  <a:pt x="4340" y="3460"/>
                                </a:lnTo>
                                <a:lnTo>
                                  <a:pt x="5020" y="3120"/>
                                </a:lnTo>
                                <a:lnTo>
                                  <a:pt x="5400" y="2520"/>
                                </a:lnTo>
                                <a:lnTo>
                                  <a:pt x="5560" y="1600"/>
                                </a:lnTo>
                                <a:lnTo>
                                  <a:pt x="5680" y="1040"/>
                                </a:lnTo>
                                <a:lnTo>
                                  <a:pt x="5780" y="240"/>
                                </a:lnTo>
                                <a:lnTo>
                                  <a:pt x="6180" y="20"/>
                                </a:lnTo>
                                <a:lnTo>
                                  <a:pt x="6880" y="0"/>
                                </a:lnTo>
                                <a:lnTo>
                                  <a:pt x="8020" y="0"/>
                                </a:lnTo>
                                <a:lnTo>
                                  <a:pt x="866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Line 64"/>
                        <wps:cNvCnPr>
                          <a:cxnSpLocks noChangeShapeType="1"/>
                        </wps:cNvCnPr>
                        <wps:spPr bwMode="auto">
                          <a:xfrm>
                            <a:off x="3000" y="10560"/>
                            <a:ext cx="432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 name="Text Box 65"/>
                        <wps:cNvSpPr txBox="1">
                          <a:spLocks noChangeArrowheads="1"/>
                        </wps:cNvSpPr>
                        <wps:spPr bwMode="auto">
                          <a:xfrm>
                            <a:off x="4845" y="10200"/>
                            <a:ext cx="90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D09A6" w14:textId="77777777" w:rsidR="002B53BA" w:rsidRDefault="002B53BA" w:rsidP="002B53BA">
                              <w:r>
                                <w:t>500m</w:t>
                              </w:r>
                            </w:p>
                          </w:txbxContent>
                        </wps:txbx>
                        <wps:bodyPr rot="0" vert="horz" wrap="square" lIns="91440" tIns="45720" rIns="91440" bIns="45720" anchor="t" anchorCtr="0" upright="1">
                          <a:noAutofit/>
                        </wps:bodyPr>
                      </wps:wsp>
                      <wps:wsp>
                        <wps:cNvPr id="5" name="Line 66"/>
                        <wps:cNvCnPr>
                          <a:cxnSpLocks noChangeShapeType="1"/>
                        </wps:cNvCnPr>
                        <wps:spPr bwMode="auto">
                          <a:xfrm>
                            <a:off x="2085" y="7725"/>
                            <a:ext cx="0" cy="229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 name="Text Box 67"/>
                        <wps:cNvSpPr txBox="1">
                          <a:spLocks noChangeArrowheads="1"/>
                        </wps:cNvSpPr>
                        <wps:spPr bwMode="auto">
                          <a:xfrm>
                            <a:off x="1335" y="8715"/>
                            <a:ext cx="90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5A6EA" w14:textId="77777777" w:rsidR="002B53BA" w:rsidRDefault="002B53BA" w:rsidP="002B53BA">
                              <w:r>
                                <w:t>300m</w:t>
                              </w:r>
                            </w:p>
                          </w:txbxContent>
                        </wps:txbx>
                        <wps:bodyPr rot="0" vert="horz" wrap="square" lIns="91440" tIns="45720" rIns="91440" bIns="45720" anchor="t" anchorCtr="0" upright="1">
                          <a:noAutofit/>
                        </wps:bodyPr>
                      </wps:wsp>
                      <wps:wsp>
                        <wps:cNvPr id="7" name="Line 68"/>
                        <wps:cNvCnPr>
                          <a:cxnSpLocks noChangeShapeType="1"/>
                        </wps:cNvCnPr>
                        <wps:spPr bwMode="auto">
                          <a:xfrm>
                            <a:off x="4797" y="9945"/>
                            <a:ext cx="1230" cy="0"/>
                          </a:xfrm>
                          <a:prstGeom prst="line">
                            <a:avLst/>
                          </a:prstGeom>
                          <a:noFill/>
                          <a:ln w="19050">
                            <a:solidFill>
                              <a:srgbClr val="3366FF"/>
                            </a:solidFill>
                            <a:round/>
                            <a:headEnd/>
                            <a:tailEnd/>
                          </a:ln>
                          <a:extLst>
                            <a:ext uri="{909E8E84-426E-40DD-AFC4-6F175D3DCCD1}">
                              <a14:hiddenFill xmlns:a14="http://schemas.microsoft.com/office/drawing/2010/main">
                                <a:noFill/>
                              </a14:hiddenFill>
                            </a:ext>
                          </a:extLst>
                        </wps:spPr>
                        <wps:bodyPr/>
                      </wps:wsp>
                      <wps:wsp>
                        <wps:cNvPr id="8" name="Text Box 69"/>
                        <wps:cNvSpPr txBox="1">
                          <a:spLocks noChangeArrowheads="1"/>
                        </wps:cNvSpPr>
                        <wps:spPr bwMode="auto">
                          <a:xfrm>
                            <a:off x="5085" y="9615"/>
                            <a:ext cx="90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B227E" w14:textId="77777777" w:rsidR="002B53BA" w:rsidRDefault="002B53BA" w:rsidP="002B53BA">
                              <w:r>
                                <w:t>River</w:t>
                              </w:r>
                            </w:p>
                          </w:txbxContent>
                        </wps:txbx>
                        <wps:bodyPr rot="0" vert="horz" wrap="square" lIns="91440" tIns="45720" rIns="91440" bIns="45720" anchor="t" anchorCtr="0" upright="1">
                          <a:noAutofit/>
                        </wps:bodyPr>
                      </wps:wsp>
                      <wps:wsp>
                        <wps:cNvPr id="9" name="Line 70"/>
                        <wps:cNvCnPr>
                          <a:cxnSpLocks noChangeShapeType="1"/>
                        </wps:cNvCnPr>
                        <wps:spPr bwMode="auto">
                          <a:xfrm flipH="1" flipV="1">
                            <a:off x="7335" y="8460"/>
                            <a:ext cx="435" cy="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Text Box 71"/>
                        <wps:cNvSpPr txBox="1">
                          <a:spLocks noChangeArrowheads="1"/>
                        </wps:cNvSpPr>
                        <wps:spPr bwMode="auto">
                          <a:xfrm>
                            <a:off x="3593" y="8264"/>
                            <a:ext cx="201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1EE54" w14:textId="77777777" w:rsidR="002B53BA" w:rsidRDefault="002B53BA" w:rsidP="002B53BA">
                              <w:r>
                                <w:t>Solid rock cliffs</w:t>
                              </w:r>
                            </w:p>
                          </w:txbxContent>
                        </wps:txbx>
                        <wps:bodyPr rot="0" vert="horz" wrap="square" lIns="91440" tIns="45720" rIns="91440" bIns="45720" anchor="t" anchorCtr="0" upright="1">
                          <a:noAutofit/>
                        </wps:bodyPr>
                      </wps:wsp>
                      <wps:wsp>
                        <wps:cNvPr id="11" name="Line 72"/>
                        <wps:cNvCnPr>
                          <a:cxnSpLocks noChangeShapeType="1"/>
                        </wps:cNvCnPr>
                        <wps:spPr bwMode="auto">
                          <a:xfrm flipH="1" flipV="1">
                            <a:off x="3233" y="8369"/>
                            <a:ext cx="435" cy="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Text Box 73"/>
                        <wps:cNvSpPr txBox="1">
                          <a:spLocks noChangeArrowheads="1"/>
                        </wps:cNvSpPr>
                        <wps:spPr bwMode="auto">
                          <a:xfrm>
                            <a:off x="7694" y="8355"/>
                            <a:ext cx="201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5ECFA" w14:textId="77777777" w:rsidR="002B53BA" w:rsidRDefault="002B53BA" w:rsidP="002B53BA">
                              <w:r>
                                <w:t>Solid rock cliffs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DA9D7C" id="Group 62" o:spid="_x0000_s1049" style="position:absolute;left:0;text-align:left;margin-left:-4.15pt;margin-top:98.95pt;width:449.25pt;height:145.75pt;z-index:251663360" coordorigin="1335,7720" coordsize="8985,2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">
                <v:shape id="Freeform 63" o:spid="_x0000_s1050" style="position:absolute;left:1660;top:7720;width:8660;height:2405;visibility:visible;mso-wrap-style:square;v-text-anchor:top" coordsize="8660,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" path="m,40r880,l1160,120r240,260l1540,860r160,740l2080,2620r820,800l3440,3560r420,180l4340,3460r680,-340l5400,2520r160,-920l5680,1040,5780,240,6180,20,6880,,8020,r640,e" filled="f" strokeweight="1.5pt">
                  <v:path arrowok="t" o:connecttype="custom" o:connectlocs="0,26;880,26;1160,77;1400,244;1540,553;1700,1029;2080,1685;2900,2199;3440,2289;3860,2405;4340,2225;5020,2006;5400,1620;5560,1029;5680,669;5780,154;6180,13;6880,0;8020,0;8660,0" o:connectangles="0,0,0,0,0,0,0,0,0,0,0,0,0,0,0,0,0,0,0,0"/>
                </v:shape>
                <v:line id="Line 64" o:spid="_x0000_s1051" style="position:absolute;visibility:visible;mso-wrap-style:square" from="3000,10560" to="7320,10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">
                  <v:stroke startarrow="block" endarrow="block"/>
                </v:line>
                <v:shape id="Text Box 65" o:spid="_x0000_s1052" type="#_x0000_t202" style="position:absolute;left:4845;top:10200;width:90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34FD09A6" w14:textId="77777777" w:rsidR="002B53BA" w:rsidRDefault="002B53BA" w:rsidP="002B53BA">
                        <w:r>
                          <w:t>500m</w:t>
                        </w:r>
                      </w:p>
                    </w:txbxContent>
                  </v:textbox>
                </v:shape>
                <v:line id="Line 66" o:spid="_x0000_s1053" style="position:absolute;visibility:visible;mso-wrap-style:square" from="2085,7725" to="2085,10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">
                  <v:stroke startarrow="block" endarrow="block"/>
                </v:line>
                <v:shape id="Text Box 67" o:spid="_x0000_s1054" type="#_x0000_t202" style="position:absolute;left:1335;top:8715;width:90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2F55A6EA" w14:textId="77777777" w:rsidR="002B53BA" w:rsidRDefault="002B53BA" w:rsidP="002B53BA">
                        <w:r>
                          <w:t>300m</w:t>
                        </w:r>
                      </w:p>
                    </w:txbxContent>
                  </v:textbox>
                </v:shape>
                <v:line id="Line 68" o:spid="_x0000_s1055" style="position:absolute;visibility:visible;mso-wrap-style:square" from="4797,9945" to="6027,9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" strokecolor="#36f" strokeweight="1.5pt"/>
                <v:shape id="Text Box 69" o:spid="_x0000_s1056" type="#_x0000_t202" style="position:absolute;left:5085;top:9615;width:90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539B227E" w14:textId="77777777" w:rsidR="002B53BA" w:rsidRDefault="002B53BA" w:rsidP="002B53BA">
                        <w:r>
                          <w:t>River</w:t>
                        </w:r>
                      </w:p>
                    </w:txbxContent>
                  </v:textbox>
                </v:shape>
                <v:line id="Line 70" o:spid="_x0000_s1057" style="position:absolute;flip:x y;visibility:visible;mso-wrap-style:square" from="7335,8460" to="7770,8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">
                  <v:stroke endarrow="block"/>
                </v:line>
                <v:shape id="Text Box 71" o:spid="_x0000_s1058" type="#_x0000_t202" style="position:absolute;left:3593;top:8264;width:201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3751EE54" w14:textId="77777777" w:rsidR="002B53BA" w:rsidRDefault="002B53BA" w:rsidP="002B53BA">
                        <w:r>
                          <w:t>Solid rock cliffs</w:t>
                        </w:r>
                      </w:p>
                    </w:txbxContent>
                  </v:textbox>
                </v:shape>
                <v:line id="Line 72" o:spid="_x0000_s1059" style="position:absolute;flip:x y;visibility:visible;mso-wrap-style:square" from="3233,8369" to="3668,8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">
                  <v:stroke endarrow="block"/>
                </v:line>
                <v:shape id="Text Box 73" o:spid="_x0000_s1060" type="#_x0000_t202" style="position:absolute;left:7694;top:8355;width:201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3555ECFA" w14:textId="77777777" w:rsidR="002B53BA" w:rsidRDefault="002B53BA" w:rsidP="002B53BA">
                        <w:r>
                          <w:t>Solid rock cliffs</w:t>
                        </w:r>
                      </w:p>
                    </w:txbxContent>
                  </v:textbox>
                </v:shape>
              </v:group>
            </w:pict>
          </mc:Fallback>
        </mc:AlternateContent>
      </w:r>
      <w:r w:rsidR="002B53BA">
        <w:t xml:space="preserve"> </w:t>
      </w:r>
    </w:p>
    <w:p w14:paraId="16714772" w14:textId="77777777" w:rsidR="002B53BA" w:rsidRDefault="002B53BA" w:rsidP="00CA518E">
      <w:pPr>
        <w:ind w:left="709"/>
      </w:pPr>
    </w:p>
    <w:p w14:paraId="12CEAE1E" w14:textId="77777777" w:rsidR="002B53BA" w:rsidRDefault="002B53BA" w:rsidP="00CA518E">
      <w:pPr>
        <w:ind w:left="709"/>
      </w:pPr>
    </w:p>
    <w:p w14:paraId="1DFA763D" w14:textId="77777777" w:rsidR="002B53BA" w:rsidRDefault="002B53BA" w:rsidP="00CA518E">
      <w:pPr>
        <w:ind w:left="709"/>
      </w:pPr>
    </w:p>
    <w:p w14:paraId="2C96C4A0" w14:textId="77777777" w:rsidR="002B53BA" w:rsidRDefault="002B53BA" w:rsidP="00CA518E">
      <w:pPr>
        <w:ind w:left="709"/>
      </w:pPr>
    </w:p>
    <w:p w14:paraId="2F01E606" w14:textId="77777777" w:rsidR="002B53BA" w:rsidRDefault="002B53BA" w:rsidP="00CA518E">
      <w:pPr>
        <w:ind w:left="709"/>
      </w:pPr>
    </w:p>
    <w:p w14:paraId="76E23AFC" w14:textId="77777777" w:rsidR="002B53BA" w:rsidRDefault="002B53BA" w:rsidP="00CA518E">
      <w:pPr>
        <w:ind w:left="709"/>
      </w:pPr>
    </w:p>
    <w:p w14:paraId="5FFDC856" w14:textId="77777777" w:rsidR="002B53BA" w:rsidRDefault="002B53BA" w:rsidP="00CA518E">
      <w:pPr>
        <w:ind w:left="709"/>
      </w:pPr>
    </w:p>
    <w:p w14:paraId="25FB6F93" w14:textId="77777777" w:rsidR="002B53BA" w:rsidRDefault="002B53BA" w:rsidP="00CA518E">
      <w:pPr>
        <w:ind w:left="709"/>
      </w:pPr>
    </w:p>
    <w:p w14:paraId="39F41632" w14:textId="77777777" w:rsidR="002B53BA" w:rsidRDefault="002B53BA" w:rsidP="00CA518E">
      <w:pPr>
        <w:ind w:left="709"/>
      </w:pPr>
    </w:p>
    <w:p w14:paraId="6404540E" w14:textId="77777777" w:rsidR="002B53BA" w:rsidRDefault="002B53BA" w:rsidP="00CA518E">
      <w:pPr>
        <w:ind w:left="709"/>
      </w:pPr>
    </w:p>
    <w:p w14:paraId="15197967" w14:textId="77777777" w:rsidR="002B53BA" w:rsidRDefault="002B53BA" w:rsidP="00CA518E">
      <w:pPr>
        <w:ind w:left="709"/>
      </w:pPr>
    </w:p>
    <w:p w14:paraId="0D530F81" w14:textId="77777777" w:rsidR="002B53BA" w:rsidRDefault="002B53BA" w:rsidP="00CA518E">
      <w:pPr>
        <w:ind w:left="709"/>
      </w:pPr>
    </w:p>
    <w:p w14:paraId="46868C59" w14:textId="77777777" w:rsidR="002B53BA" w:rsidRDefault="002B53BA" w:rsidP="00CA518E">
      <w:pPr>
        <w:ind w:left="709"/>
      </w:pPr>
    </w:p>
    <w:p w14:paraId="32C30CEC" w14:textId="77777777" w:rsidR="002B53BA" w:rsidRDefault="002B53BA" w:rsidP="00CA518E">
      <w:pPr>
        <w:ind w:left="709"/>
      </w:pPr>
    </w:p>
    <w:p w14:paraId="7FD3845C" w14:textId="77777777" w:rsidR="002B53BA" w:rsidRDefault="002B53BA" w:rsidP="00CA518E">
      <w:pPr>
        <w:ind w:left="709"/>
      </w:pPr>
    </w:p>
    <w:p w14:paraId="7089BA53" w14:textId="77777777" w:rsidR="002B53BA" w:rsidRDefault="002B53BA" w:rsidP="00CA518E">
      <w:pPr>
        <w:ind w:left="709"/>
      </w:pPr>
    </w:p>
    <w:p w14:paraId="6EBDFA8F" w14:textId="77777777" w:rsidR="002B53BA" w:rsidRDefault="002B53BA" w:rsidP="00CA518E">
      <w:pPr>
        <w:ind w:left="709"/>
      </w:pPr>
    </w:p>
    <w:p w14:paraId="09423C42" w14:textId="77777777" w:rsidR="002B53BA" w:rsidRDefault="002B53BA" w:rsidP="00CA518E">
      <w:pPr>
        <w:ind w:left="709"/>
      </w:pPr>
    </w:p>
    <w:p w14:paraId="4D0E70A4" w14:textId="77777777" w:rsidR="002B53BA" w:rsidRDefault="002B53BA" w:rsidP="00CA518E">
      <w:pPr>
        <w:ind w:left="709"/>
      </w:pPr>
    </w:p>
    <w:p w14:paraId="3E04140D" w14:textId="77777777" w:rsidR="002B53BA" w:rsidRDefault="002B53BA" w:rsidP="00CA518E">
      <w:pPr>
        <w:ind w:left="709"/>
      </w:pPr>
    </w:p>
    <w:p w14:paraId="3D8213B6" w14:textId="77777777" w:rsidR="002B53BA" w:rsidRDefault="002B53BA" w:rsidP="00CA518E">
      <w:pPr>
        <w:ind w:left="709"/>
      </w:pPr>
    </w:p>
    <w:p w14:paraId="423AF08E" w14:textId="77777777" w:rsidR="002B53BA" w:rsidRDefault="002B53BA" w:rsidP="00CA518E">
      <w:pPr>
        <w:ind w:left="709"/>
      </w:pPr>
    </w:p>
    <w:p w14:paraId="6A2B3D58" w14:textId="77777777" w:rsidR="002B53BA" w:rsidRDefault="002B53BA" w:rsidP="00CA518E">
      <w:pPr>
        <w:ind w:left="709"/>
      </w:pPr>
    </w:p>
    <w:p w14:paraId="17DD36EE" w14:textId="77777777" w:rsidR="002B53BA" w:rsidRDefault="002B53BA" w:rsidP="00CA518E">
      <w:pPr>
        <w:ind w:left="709"/>
      </w:pPr>
    </w:p>
    <w:p w14:paraId="1C9119C3" w14:textId="77777777" w:rsidR="002B53BA" w:rsidRDefault="002B53BA" w:rsidP="00CA518E">
      <w:pPr>
        <w:ind w:left="709"/>
      </w:pPr>
    </w:p>
    <w:p w14:paraId="05960464" w14:textId="77777777" w:rsidR="002B53BA" w:rsidRDefault="002B53BA" w:rsidP="00CA518E">
      <w:pPr>
        <w:ind w:left="709"/>
      </w:pPr>
    </w:p>
    <w:p w14:paraId="67332CCB" w14:textId="77777777" w:rsidR="002B53BA" w:rsidRDefault="002B53BA" w:rsidP="00CA518E">
      <w:pPr>
        <w:ind w:left="709"/>
      </w:pPr>
    </w:p>
    <w:p w14:paraId="314A57FD" w14:textId="77777777" w:rsidR="002B53BA" w:rsidRDefault="002B53BA" w:rsidP="00CA518E">
      <w:pPr>
        <w:ind w:left="709"/>
      </w:pPr>
    </w:p>
    <w:p w14:paraId="0C1E6280" w14:textId="77777777" w:rsidR="002B53BA" w:rsidRDefault="002B53BA" w:rsidP="00CA518E">
      <w:pPr>
        <w:ind w:left="709"/>
      </w:pPr>
    </w:p>
    <w:p w14:paraId="04B576F6" w14:textId="77777777" w:rsidR="002B53BA" w:rsidRDefault="002B53BA" w:rsidP="00CA518E">
      <w:pPr>
        <w:ind w:left="709"/>
      </w:pPr>
    </w:p>
    <w:p w14:paraId="40A16028" w14:textId="77777777" w:rsidR="002B53BA" w:rsidRDefault="002B53BA" w:rsidP="00CA518E">
      <w:pPr>
        <w:ind w:left="709"/>
      </w:pPr>
    </w:p>
    <w:p w14:paraId="09F2BF7E" w14:textId="77777777" w:rsidR="002B53BA" w:rsidRDefault="002B53BA" w:rsidP="00CA518E">
      <w:pPr>
        <w:ind w:left="709"/>
      </w:pPr>
    </w:p>
    <w:p w14:paraId="40A8F9E6" w14:textId="77777777" w:rsidR="002B53BA" w:rsidRDefault="002B53BA" w:rsidP="00CA518E">
      <w:pPr>
        <w:ind w:left="709"/>
      </w:pPr>
    </w:p>
    <w:p w14:paraId="2D87BE14" w14:textId="77777777" w:rsidR="002B53BA" w:rsidRDefault="002B53BA" w:rsidP="00CA518E">
      <w:pPr>
        <w:ind w:left="709"/>
      </w:pPr>
    </w:p>
    <w:p w14:paraId="4B93D0B8" w14:textId="77777777" w:rsidR="002B53BA" w:rsidRDefault="002B53BA" w:rsidP="00CA518E">
      <w:pPr>
        <w:ind w:left="709"/>
      </w:pPr>
    </w:p>
    <w:p w14:paraId="00BAF951" w14:textId="77777777" w:rsidR="002B53BA" w:rsidRDefault="002B53BA" w:rsidP="00CA518E">
      <w:pPr>
        <w:ind w:left="709"/>
      </w:pPr>
    </w:p>
    <w:p w14:paraId="1FFB3D11" w14:textId="77777777" w:rsidR="00F54600" w:rsidRDefault="00F54600" w:rsidP="00CA518E">
      <w:pPr>
        <w:ind w:left="709"/>
        <w:rPr>
          <w:b/>
          <w:sz w:val="24"/>
        </w:rPr>
      </w:pPr>
      <w:r>
        <w:rPr>
          <w:b/>
          <w:sz w:val="24"/>
        </w:rPr>
        <w:t>7.</w:t>
      </w:r>
      <w:r>
        <w:rPr>
          <w:b/>
          <w:sz w:val="24"/>
        </w:rPr>
        <w:tab/>
        <w:t>Declaration</w:t>
      </w:r>
    </w:p>
    <w:p w14:paraId="04628834" w14:textId="77777777" w:rsidR="00F54600" w:rsidRDefault="00F54600" w:rsidP="00CA518E">
      <w:pPr>
        <w:ind w:left="709"/>
      </w:pPr>
    </w:p>
    <w:p w14:paraId="530FD565" w14:textId="77777777" w:rsidR="002B53BA" w:rsidRDefault="002B53BA" w:rsidP="00CA518E">
      <w:pPr>
        <w:ind w:left="709"/>
      </w:pPr>
      <w:r>
        <w:t>Before you sign the declaration below; please check that your application is complete?</w:t>
      </w:r>
    </w:p>
    <w:p w14:paraId="217A631D" w14:textId="77777777" w:rsidR="002B53BA" w:rsidRDefault="002B53BA">
      <w:pPr>
        <w:ind w:firstLine="709"/>
      </w:pPr>
    </w:p>
    <w:tbl>
      <w:tblPr>
        <w:tblW w:w="0" w:type="auto"/>
        <w:tblInd w:w="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0"/>
        <w:gridCol w:w="3560"/>
      </w:tblGrid>
      <w:tr w:rsidR="002B53BA" w14:paraId="0C4D717F" w14:textId="77777777" w:rsidTr="00936248">
        <w:trPr>
          <w:trHeight w:val="226"/>
        </w:trPr>
        <w:tc>
          <w:tcPr>
            <w:tcW w:w="3560" w:type="dxa"/>
            <w:shd w:val="clear" w:color="auto" w:fill="auto"/>
          </w:tcPr>
          <w:p w14:paraId="6F392267" w14:textId="77777777" w:rsidR="002B53BA" w:rsidRDefault="002B53BA" w:rsidP="00936248">
            <w:pPr>
              <w:jc w:val="center"/>
            </w:pPr>
            <w:r>
              <w:t>ITEM</w:t>
            </w:r>
          </w:p>
        </w:tc>
        <w:tc>
          <w:tcPr>
            <w:tcW w:w="3560" w:type="dxa"/>
            <w:shd w:val="clear" w:color="auto" w:fill="auto"/>
          </w:tcPr>
          <w:p w14:paraId="7DE9C592" w14:textId="77777777" w:rsidR="002B53BA" w:rsidRDefault="002B53BA" w:rsidP="00936248">
            <w:pPr>
              <w:jc w:val="center"/>
            </w:pPr>
            <w:r>
              <w:t>CHECK (please tick)</w:t>
            </w:r>
          </w:p>
        </w:tc>
      </w:tr>
      <w:tr w:rsidR="002B53BA" w14:paraId="73562EAC" w14:textId="77777777" w:rsidTr="00936248">
        <w:trPr>
          <w:trHeight w:val="226"/>
        </w:trPr>
        <w:tc>
          <w:tcPr>
            <w:tcW w:w="3560" w:type="dxa"/>
            <w:shd w:val="clear" w:color="auto" w:fill="auto"/>
          </w:tcPr>
          <w:p w14:paraId="1207C791" w14:textId="77777777" w:rsidR="002B53BA" w:rsidRDefault="002B53BA">
            <w:r>
              <w:t>Colour photograph attached on page 1</w:t>
            </w:r>
          </w:p>
        </w:tc>
        <w:tc>
          <w:tcPr>
            <w:tcW w:w="3560" w:type="dxa"/>
            <w:shd w:val="clear" w:color="auto" w:fill="auto"/>
          </w:tcPr>
          <w:p w14:paraId="4F7FC284" w14:textId="77777777" w:rsidR="002B53BA" w:rsidRDefault="002B53BA"/>
        </w:tc>
      </w:tr>
      <w:tr w:rsidR="002B53BA" w14:paraId="08081168" w14:textId="77777777" w:rsidTr="00936248">
        <w:trPr>
          <w:trHeight w:val="226"/>
        </w:trPr>
        <w:tc>
          <w:tcPr>
            <w:tcW w:w="3560" w:type="dxa"/>
            <w:shd w:val="clear" w:color="auto" w:fill="auto"/>
          </w:tcPr>
          <w:p w14:paraId="4C496BD4" w14:textId="77777777" w:rsidR="002B53BA" w:rsidRDefault="002B53BA">
            <w:r>
              <w:t>Valid email and contact number provided</w:t>
            </w:r>
          </w:p>
        </w:tc>
        <w:tc>
          <w:tcPr>
            <w:tcW w:w="3560" w:type="dxa"/>
            <w:shd w:val="clear" w:color="auto" w:fill="auto"/>
          </w:tcPr>
          <w:p w14:paraId="37BA7ADC" w14:textId="77777777" w:rsidR="002B53BA" w:rsidRDefault="002B53BA"/>
        </w:tc>
      </w:tr>
      <w:tr w:rsidR="002B53BA" w14:paraId="4FF684BB" w14:textId="77777777" w:rsidTr="00936248">
        <w:trPr>
          <w:trHeight w:val="453"/>
        </w:trPr>
        <w:tc>
          <w:tcPr>
            <w:tcW w:w="3560" w:type="dxa"/>
            <w:shd w:val="clear" w:color="auto" w:fill="auto"/>
          </w:tcPr>
          <w:p w14:paraId="38908133" w14:textId="77777777" w:rsidR="002B53BA" w:rsidRDefault="002B53BA">
            <w:r>
              <w:t>Latest official academic record / report attached</w:t>
            </w:r>
          </w:p>
        </w:tc>
        <w:tc>
          <w:tcPr>
            <w:tcW w:w="3560" w:type="dxa"/>
            <w:shd w:val="clear" w:color="auto" w:fill="auto"/>
          </w:tcPr>
          <w:p w14:paraId="1AB940C5" w14:textId="77777777" w:rsidR="002B53BA" w:rsidRDefault="002B53BA"/>
        </w:tc>
      </w:tr>
      <w:tr w:rsidR="002B53BA" w14:paraId="3F201072" w14:textId="77777777" w:rsidTr="00936248">
        <w:trPr>
          <w:trHeight w:val="226"/>
        </w:trPr>
        <w:tc>
          <w:tcPr>
            <w:tcW w:w="3560" w:type="dxa"/>
            <w:shd w:val="clear" w:color="auto" w:fill="auto"/>
          </w:tcPr>
          <w:p w14:paraId="3F4ED87E" w14:textId="77777777" w:rsidR="002B53BA" w:rsidRDefault="002B53BA">
            <w:r>
              <w:t>Copy of Identity document attached</w:t>
            </w:r>
          </w:p>
        </w:tc>
        <w:tc>
          <w:tcPr>
            <w:tcW w:w="3560" w:type="dxa"/>
            <w:shd w:val="clear" w:color="auto" w:fill="auto"/>
          </w:tcPr>
          <w:p w14:paraId="4ED43C74" w14:textId="77777777" w:rsidR="002B53BA" w:rsidRDefault="002B53BA"/>
        </w:tc>
      </w:tr>
      <w:tr w:rsidR="002B53BA" w14:paraId="6499E26A" w14:textId="77777777" w:rsidTr="00936248">
        <w:trPr>
          <w:trHeight w:val="237"/>
        </w:trPr>
        <w:tc>
          <w:tcPr>
            <w:tcW w:w="3560" w:type="dxa"/>
            <w:shd w:val="clear" w:color="auto" w:fill="auto"/>
          </w:tcPr>
          <w:p w14:paraId="4C23CB3E" w14:textId="77777777" w:rsidR="002B53BA" w:rsidRDefault="002B53BA">
            <w:r>
              <w:t>All sections and questions completed</w:t>
            </w:r>
          </w:p>
        </w:tc>
        <w:tc>
          <w:tcPr>
            <w:tcW w:w="3560" w:type="dxa"/>
            <w:shd w:val="clear" w:color="auto" w:fill="auto"/>
          </w:tcPr>
          <w:p w14:paraId="1438DD99" w14:textId="77777777" w:rsidR="002B53BA" w:rsidRDefault="002B53BA"/>
        </w:tc>
      </w:tr>
    </w:tbl>
    <w:p w14:paraId="7E8FE04F" w14:textId="77777777" w:rsidR="002B53BA" w:rsidRDefault="002B53BA">
      <w:pPr>
        <w:ind w:firstLine="709"/>
      </w:pPr>
    </w:p>
    <w:p w14:paraId="709D34CD" w14:textId="77777777" w:rsidR="002B53BA" w:rsidRDefault="002B53BA">
      <w:pPr>
        <w:ind w:firstLine="709"/>
      </w:pPr>
    </w:p>
    <w:p w14:paraId="59FF9149" w14:textId="77777777" w:rsidR="00B86C20" w:rsidRDefault="00B86C20">
      <w:pPr>
        <w:ind w:firstLine="709"/>
      </w:pPr>
      <w:r>
        <w:t>I declare that the information contained in this application is correct.</w:t>
      </w:r>
    </w:p>
    <w:p w14:paraId="3C757E41" w14:textId="77777777" w:rsidR="00B86C20" w:rsidRDefault="00B86C20">
      <w:pPr>
        <w:ind w:firstLine="709"/>
      </w:pPr>
    </w:p>
    <w:p w14:paraId="02794A33" w14:textId="77777777" w:rsidR="00B86C20" w:rsidRDefault="00B86C20">
      <w:pPr>
        <w:ind w:firstLine="709"/>
      </w:pPr>
    </w:p>
    <w:p w14:paraId="02203E0E" w14:textId="77777777" w:rsidR="00B86C20" w:rsidRDefault="00B86C20">
      <w:pPr>
        <w:ind w:firstLine="709"/>
      </w:pPr>
    </w:p>
    <w:p w14:paraId="29F9430E" w14:textId="77777777" w:rsidR="00B86C20" w:rsidRDefault="00B86C20">
      <w:pPr>
        <w:ind w:firstLine="709"/>
      </w:pPr>
    </w:p>
    <w:p w14:paraId="5A8E41C0" w14:textId="77777777" w:rsidR="00B86C20" w:rsidRDefault="00B86C20">
      <w:pPr>
        <w:ind w:firstLine="709"/>
      </w:pPr>
      <w:r>
        <w:t>___________________</w:t>
      </w:r>
    </w:p>
    <w:p w14:paraId="1E7D5ADD" w14:textId="77777777" w:rsidR="00B86C20" w:rsidRDefault="00B86C20">
      <w:pPr>
        <w:ind w:firstLine="709"/>
      </w:pPr>
      <w:r>
        <w:t xml:space="preserve">Signature </w:t>
      </w:r>
    </w:p>
    <w:p w14:paraId="4A138A48" w14:textId="77777777" w:rsidR="00B86C20" w:rsidRDefault="00B86C20">
      <w:pPr>
        <w:ind w:firstLine="709"/>
      </w:pPr>
    </w:p>
    <w:p w14:paraId="6AACB642" w14:textId="77777777" w:rsidR="00B86C20" w:rsidRDefault="00B86C20">
      <w:pPr>
        <w:ind w:firstLine="709"/>
      </w:pPr>
    </w:p>
    <w:p w14:paraId="7ED8F477" w14:textId="77777777" w:rsidR="00B86C20" w:rsidRDefault="00B86C20">
      <w:pPr>
        <w:ind w:firstLine="709"/>
      </w:pPr>
      <w:r>
        <w:t>___________________</w:t>
      </w:r>
    </w:p>
    <w:p w14:paraId="6427680C" w14:textId="77777777" w:rsidR="00B86C20" w:rsidRDefault="00B86C20">
      <w:pPr>
        <w:ind w:firstLine="709"/>
      </w:pPr>
      <w:r>
        <w:t>Date</w:t>
      </w:r>
    </w:p>
    <w:p w14:paraId="56CF8713" w14:textId="77777777" w:rsidR="00B86C20" w:rsidRDefault="00B86C20">
      <w:pPr>
        <w:ind w:firstLine="709"/>
      </w:pPr>
    </w:p>
    <w:p w14:paraId="727DC143" w14:textId="77777777" w:rsidR="00B86C20" w:rsidRDefault="00B86C20">
      <w:pPr>
        <w:ind w:firstLine="709"/>
      </w:pPr>
    </w:p>
    <w:p w14:paraId="5D6C0D9E" w14:textId="77777777" w:rsidR="00B86C20" w:rsidRDefault="00B86C20">
      <w:pPr>
        <w:ind w:firstLine="709"/>
      </w:pPr>
      <w:r>
        <w:t>___________________</w:t>
      </w:r>
    </w:p>
    <w:p w14:paraId="15533DFE" w14:textId="77777777" w:rsidR="00B86C20" w:rsidRDefault="00B86C20">
      <w:pPr>
        <w:ind w:firstLine="709"/>
      </w:pPr>
      <w:r>
        <w:t>Place</w:t>
      </w:r>
    </w:p>
    <w:p w14:paraId="357DF9B6" w14:textId="77777777" w:rsidR="00B86C20" w:rsidRDefault="00B86C20">
      <w:pPr>
        <w:ind w:firstLine="709"/>
      </w:pPr>
    </w:p>
    <w:p w14:paraId="3CE19D0D" w14:textId="77777777" w:rsidR="00B86C20" w:rsidRDefault="00B86C20">
      <w:pPr>
        <w:ind w:firstLine="709"/>
      </w:pPr>
    </w:p>
    <w:p w14:paraId="3652BEB6" w14:textId="77777777" w:rsidR="00B86C20" w:rsidRDefault="00B86C20">
      <w:pPr>
        <w:ind w:firstLine="709"/>
      </w:pPr>
    </w:p>
    <w:p w14:paraId="1F6B0E6E" w14:textId="77777777" w:rsidR="006B59E4" w:rsidRDefault="006B59E4" w:rsidP="00CA518E">
      <w:pPr>
        <w:ind w:firstLine="709"/>
      </w:pPr>
      <w:r>
        <w:t xml:space="preserve"> </w:t>
      </w:r>
    </w:p>
    <w:sectPr w:rsidR="006B59E4">
      <w:footerReference w:type="even" r:id="rId17"/>
      <w:footerReference w:type="default" r:id="rId18"/>
      <w:headerReference w:type="first" r:id="rId19"/>
      <w:pgSz w:w="11906" w:h="16838"/>
      <w:pgMar w:top="1440" w:right="1418" w:bottom="1440" w:left="141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9F6798" w14:textId="77777777" w:rsidR="005C4EDC" w:rsidRDefault="005C4EDC">
      <w:r>
        <w:separator/>
      </w:r>
    </w:p>
  </w:endnote>
  <w:endnote w:type="continuationSeparator" w:id="0">
    <w:p w14:paraId="4E93013D" w14:textId="77777777" w:rsidR="005C4EDC" w:rsidRDefault="005C4E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4CE0D" w14:textId="77777777" w:rsidR="00B86C20" w:rsidRDefault="00B86C2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E19048" w14:textId="77777777" w:rsidR="00B86C20" w:rsidRDefault="00B86C2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54929D" w14:textId="77777777" w:rsidR="00B86C20" w:rsidRDefault="00B86C2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E6240">
      <w:rPr>
        <w:rStyle w:val="PageNumber"/>
        <w:noProof/>
      </w:rPr>
      <w:t>8</w:t>
    </w:r>
    <w:r>
      <w:rPr>
        <w:rStyle w:val="PageNumber"/>
      </w:rPr>
      <w:fldChar w:fldCharType="end"/>
    </w:r>
  </w:p>
  <w:p w14:paraId="1D8976F1" w14:textId="77777777" w:rsidR="00B86C20" w:rsidRDefault="00B86C2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56DE53" w14:textId="77777777" w:rsidR="005C4EDC" w:rsidRDefault="005C4EDC">
      <w:r>
        <w:separator/>
      </w:r>
    </w:p>
  </w:footnote>
  <w:footnote w:type="continuationSeparator" w:id="0">
    <w:p w14:paraId="56C1F66D" w14:textId="77777777" w:rsidR="005C4EDC" w:rsidRDefault="005C4E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96F25" w14:textId="77777777" w:rsidR="00A0235F" w:rsidRDefault="00A0235F">
    <w:pPr>
      <w:pStyle w:val="Header"/>
    </w:pPr>
    <w:r>
      <w:rPr>
        <w:noProof/>
        <w:lang w:val="en-ZA" w:eastAsia="en-ZA"/>
      </w:rPr>
      <mc:AlternateContent>
        <mc:Choice Requires="wpg">
          <w:drawing>
            <wp:anchor distT="0" distB="0" distL="114300" distR="114300" simplePos="0" relativeHeight="251659264" behindDoc="0" locked="0" layoutInCell="1" allowOverlap="1" wp14:anchorId="2CA35A44" wp14:editId="11CA9AD4">
              <wp:simplePos x="0" y="0"/>
              <wp:positionH relativeFrom="column">
                <wp:posOffset>0</wp:posOffset>
              </wp:positionH>
              <wp:positionV relativeFrom="paragraph">
                <wp:posOffset>161925</wp:posOffset>
              </wp:positionV>
              <wp:extent cx="4118610" cy="958215"/>
              <wp:effectExtent l="0" t="0" r="0" b="0"/>
              <wp:wrapTopAndBottom/>
              <wp:docPr id="37" name="Group 17"/>
              <wp:cNvGraphicFramePr/>
              <a:graphic xmlns:a="http://schemas.openxmlformats.org/drawingml/2006/main">
                <a:graphicData uri="http://schemas.microsoft.com/office/word/2010/wordprocessingGroup">
                  <wpg:wgp>
                    <wpg:cNvGrpSpPr/>
                    <wpg:grpSpPr bwMode="auto">
                      <a:xfrm>
                        <a:off x="0" y="0"/>
                        <a:ext cx="4118610" cy="958215"/>
                        <a:chOff x="0" y="0"/>
                        <a:chExt cx="41184" cy="9582"/>
                      </a:xfrm>
                    </wpg:grpSpPr>
                    <pic:pic xmlns:pic="http://schemas.openxmlformats.org/drawingml/2006/picture">
                      <pic:nvPicPr>
                        <pic:cNvPr id="38" name="Picture 38"/>
                        <pic:cNvPicPr>
                          <a:picLocks noChangeAspect="1"/>
                        </pic:cNvPicPr>
                      </pic:nvPicPr>
                      <pic:blipFill>
                        <a:blip r:embed="rId1">
                          <a:extLst>
                            <a:ext uri="{28A0092B-C50C-407E-A947-70E740481C1C}">
                              <a14:useLocalDpi xmlns:a14="http://schemas.microsoft.com/office/drawing/2010/main" val="0"/>
                            </a:ext>
                          </a:extLst>
                        </a:blip>
                        <a:srcRect l="4871" t="17117" r="6010"/>
                        <a:stretch>
                          <a:fillRect/>
                        </a:stretch>
                      </pic:blipFill>
                      <pic:spPr bwMode="auto">
                        <a:xfrm>
                          <a:off x="10392" y="419"/>
                          <a:ext cx="30792" cy="9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39" descr="JW_Swoosh"/>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93" cy="923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anchor>
          </w:drawing>
        </mc:Choice>
        <mc:Fallback>
          <w:pict>
            <v:group w14:anchorId="1FD1ED89" id="Group 17" o:spid="_x0000_s1026" style="position:absolute;margin-left:0;margin-top:12.75pt;width:324.3pt;height:75.45pt;z-index:251659264" coordsize="41184,9582"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cs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RyAAAAAFJnaHRsb25n&#10;AAASdA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FAAAAAAABAAAAA84QklN&#10;BAwAAAAAG3YAAAABAAAAoAAAACcAAAHgAABJIAAAG1oAGAAB/9j/4gxYSUNDX1BST0ZJTEUAAQ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QAMQWRvYmVfQ00AAf/uAA5BZG9iZQBkgAAAAAH/2wCEAAwICAgJCAwJCQwRCwoL&#10;ERUPDAwPFRgTExUTExgRDAwMDAwMEQwMDAwMDAwMDAwMDAwMDAwMDAwMDAwMDAwMDAwBDQsLDQ4N&#10;EA4OEBQODg4UFA4ODg4UEQwMDAwMEREMDAwMDAwRDAwMDAwMDAwMDAwMDAwMDAwMDAwMDAwMDAwM&#10;DP/AABEIACc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left:10392;top:419;width:30792;height: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">
                <v:imagedata r:id="rId3" o:title="" croptop="11218f" cropleft="3192f" cropright="3939f"/>
              </v:shape>
              <v:shape id="Picture 39" o:spid="_x0000_s1028" type="#_x0000_t75" alt="JW_Swoosh" style="position:absolute;width:10493;height:9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" fillcolor="#5b9bd5" strokecolor="black [0]" strokeweight="2pt">
                <v:imagedata r:id="rId4" o:title="JW_Swoosh"/>
                <v:shadow color="black [0]"/>
              </v:shape>
              <w10:wrap type="topAndBottom"/>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5B0DE3"/>
    <w:multiLevelType w:val="singleLevel"/>
    <w:tmpl w:val="CD526D2E"/>
    <w:lvl w:ilvl="0">
      <w:start w:val="1"/>
      <w:numFmt w:val="decimal"/>
      <w:lvlText w:val="%1."/>
      <w:lvlJc w:val="left"/>
      <w:pPr>
        <w:tabs>
          <w:tab w:val="num" w:pos="1444"/>
        </w:tabs>
        <w:ind w:left="1444" w:hanging="735"/>
      </w:pPr>
      <w:rPr>
        <w:rFonts w:hint="default"/>
      </w:rPr>
    </w:lvl>
  </w:abstractNum>
  <w:abstractNum w:abstractNumId="1" w15:restartNumberingAfterBreak="0">
    <w:nsid w:val="417A3848"/>
    <w:multiLevelType w:val="multilevel"/>
    <w:tmpl w:val="A80ECD5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 w15:restartNumberingAfterBreak="0">
    <w:nsid w:val="768D5230"/>
    <w:multiLevelType w:val="multilevel"/>
    <w:tmpl w:val="83C0D714"/>
    <w:lvl w:ilvl="0">
      <w:start w:val="5"/>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7AB25314"/>
    <w:multiLevelType w:val="multilevel"/>
    <w:tmpl w:val="DB18BE38"/>
    <w:lvl w:ilvl="0">
      <w:start w:val="4"/>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A06"/>
    <w:rsid w:val="000E6240"/>
    <w:rsid w:val="001061C9"/>
    <w:rsid w:val="001443EB"/>
    <w:rsid w:val="001C43BC"/>
    <w:rsid w:val="001D16F6"/>
    <w:rsid w:val="001D4848"/>
    <w:rsid w:val="001D7D32"/>
    <w:rsid w:val="00201F89"/>
    <w:rsid w:val="002437EB"/>
    <w:rsid w:val="00246BFE"/>
    <w:rsid w:val="00275579"/>
    <w:rsid w:val="002B53BA"/>
    <w:rsid w:val="00300098"/>
    <w:rsid w:val="0031263E"/>
    <w:rsid w:val="00316CC3"/>
    <w:rsid w:val="00346E32"/>
    <w:rsid w:val="00362A06"/>
    <w:rsid w:val="00363EFD"/>
    <w:rsid w:val="00412BF0"/>
    <w:rsid w:val="00434D0E"/>
    <w:rsid w:val="00457CB7"/>
    <w:rsid w:val="004D6C4C"/>
    <w:rsid w:val="004E7E8D"/>
    <w:rsid w:val="005A0F80"/>
    <w:rsid w:val="005C4EDC"/>
    <w:rsid w:val="005C7F0B"/>
    <w:rsid w:val="00632102"/>
    <w:rsid w:val="00656BC0"/>
    <w:rsid w:val="006B59E4"/>
    <w:rsid w:val="006D56A3"/>
    <w:rsid w:val="006E249A"/>
    <w:rsid w:val="0075543B"/>
    <w:rsid w:val="007756CE"/>
    <w:rsid w:val="007B608D"/>
    <w:rsid w:val="007F2F6C"/>
    <w:rsid w:val="008572FC"/>
    <w:rsid w:val="00891E6F"/>
    <w:rsid w:val="008B4439"/>
    <w:rsid w:val="008C7402"/>
    <w:rsid w:val="00930415"/>
    <w:rsid w:val="00936248"/>
    <w:rsid w:val="00955D75"/>
    <w:rsid w:val="009D1EF8"/>
    <w:rsid w:val="009E56AE"/>
    <w:rsid w:val="009F1FBB"/>
    <w:rsid w:val="00A00A75"/>
    <w:rsid w:val="00A0235F"/>
    <w:rsid w:val="00A510F2"/>
    <w:rsid w:val="00A838D7"/>
    <w:rsid w:val="00AA47B4"/>
    <w:rsid w:val="00AD1148"/>
    <w:rsid w:val="00B21346"/>
    <w:rsid w:val="00B672B5"/>
    <w:rsid w:val="00B76EDF"/>
    <w:rsid w:val="00B818DD"/>
    <w:rsid w:val="00B86C20"/>
    <w:rsid w:val="00BB4A48"/>
    <w:rsid w:val="00BB6E05"/>
    <w:rsid w:val="00C01FEC"/>
    <w:rsid w:val="00C11B0E"/>
    <w:rsid w:val="00C6061C"/>
    <w:rsid w:val="00CA0ADF"/>
    <w:rsid w:val="00CA518E"/>
    <w:rsid w:val="00CE3154"/>
    <w:rsid w:val="00CF27DB"/>
    <w:rsid w:val="00D10121"/>
    <w:rsid w:val="00D46B9E"/>
    <w:rsid w:val="00D76097"/>
    <w:rsid w:val="00DB4ABA"/>
    <w:rsid w:val="00DC2680"/>
    <w:rsid w:val="00E0084E"/>
    <w:rsid w:val="00E8356E"/>
    <w:rsid w:val="00EC1A9C"/>
    <w:rsid w:val="00F01E44"/>
    <w:rsid w:val="00F54600"/>
    <w:rsid w:val="00F77281"/>
    <w:rsid w:val="00FB5E6F"/>
    <w:rsid w:val="00FB640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0B48EF9"/>
  <w15:chartTrackingRefBased/>
  <w15:docId w15:val="{5904404D-230E-4568-8008-10D0D9159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510F2"/>
    <w:rPr>
      <w:rFonts w:ascii="Arial" w:hAnsi="Arial"/>
      <w:sz w:val="22"/>
      <w:lang w:val="en-GB" w:eastAsia="en-US"/>
    </w:rPr>
  </w:style>
  <w:style w:type="paragraph" w:styleId="Heading1">
    <w:name w:val="heading 1"/>
    <w:basedOn w:val="Normal"/>
    <w:next w:val="Normal"/>
    <w:link w:val="Heading1Char"/>
    <w:qFormat/>
    <w:pPr>
      <w:keepNext/>
      <w:jc w:val="center"/>
      <w:outlineLvl w:val="0"/>
    </w:pPr>
    <w:rPr>
      <w:b/>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lang w:val="en-ZA"/>
    </w:rPr>
  </w:style>
  <w:style w:type="paragraph" w:styleId="BodyTextIndent">
    <w:name w:val="Body Text Indent"/>
    <w:basedOn w:val="Normal"/>
    <w:pPr>
      <w:ind w:left="709" w:hanging="709"/>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ListParagraph">
    <w:name w:val="List Paragraph"/>
    <w:basedOn w:val="Normal"/>
    <w:uiPriority w:val="34"/>
    <w:qFormat/>
    <w:rsid w:val="00CA0ADF"/>
    <w:pPr>
      <w:ind w:left="720"/>
    </w:pPr>
  </w:style>
  <w:style w:type="paragraph" w:styleId="BalloonText">
    <w:name w:val="Balloon Text"/>
    <w:basedOn w:val="Normal"/>
    <w:link w:val="BalloonTextChar"/>
    <w:rsid w:val="00AA47B4"/>
    <w:rPr>
      <w:rFonts w:ascii="Segoe UI" w:hAnsi="Segoe UI" w:cs="Segoe UI"/>
      <w:sz w:val="18"/>
      <w:szCs w:val="18"/>
    </w:rPr>
  </w:style>
  <w:style w:type="character" w:customStyle="1" w:styleId="BalloonTextChar">
    <w:name w:val="Balloon Text Char"/>
    <w:link w:val="BalloonText"/>
    <w:rsid w:val="00AA47B4"/>
    <w:rPr>
      <w:rFonts w:ascii="Segoe UI" w:hAnsi="Segoe UI" w:cs="Segoe UI"/>
      <w:sz w:val="18"/>
      <w:szCs w:val="18"/>
      <w:lang w:val="en-GB" w:eastAsia="en-US"/>
    </w:rPr>
  </w:style>
  <w:style w:type="paragraph" w:styleId="Header">
    <w:name w:val="header"/>
    <w:basedOn w:val="Normal"/>
    <w:link w:val="HeaderChar"/>
    <w:rsid w:val="00AA47B4"/>
    <w:pPr>
      <w:tabs>
        <w:tab w:val="center" w:pos="4513"/>
        <w:tab w:val="right" w:pos="9026"/>
      </w:tabs>
    </w:pPr>
  </w:style>
  <w:style w:type="character" w:customStyle="1" w:styleId="HeaderChar">
    <w:name w:val="Header Char"/>
    <w:link w:val="Header"/>
    <w:rsid w:val="00AA47B4"/>
    <w:rPr>
      <w:rFonts w:ascii="Arial" w:hAnsi="Arial"/>
      <w:sz w:val="22"/>
      <w:lang w:val="en-GB" w:eastAsia="en-US"/>
    </w:rPr>
  </w:style>
  <w:style w:type="table" w:styleId="TableGrid">
    <w:name w:val="Table Grid"/>
    <w:basedOn w:val="TableNormal"/>
    <w:rsid w:val="002B53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A0235F"/>
    <w:rPr>
      <w:color w:val="0563C1" w:themeColor="hyperlink"/>
      <w:u w:val="single"/>
    </w:rPr>
  </w:style>
  <w:style w:type="character" w:customStyle="1" w:styleId="Heading1Char">
    <w:name w:val="Heading 1 Char"/>
    <w:basedOn w:val="DefaultParagraphFont"/>
    <w:link w:val="Heading1"/>
    <w:rsid w:val="00362A06"/>
    <w:rPr>
      <w:rFonts w:ascii="Arial" w:hAnsi="Arial"/>
      <w:b/>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bursaries@jaws.co.za"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jaws.co.za"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s>
</file>

<file path=word/_rels/header1.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4.jpeg"/><Relationship Id="rId1" Type="http://schemas.openxmlformats.org/officeDocument/2006/relationships/image" Target="media/image3.emf"/><Relationship Id="rId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Alljobs\JW002_J&amp;W_HR2018\BURSARIES\2018BursaryApplicationform\jhrBursaryApplication_18r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4D0A215EAAD454DB64A1C6FB44860D6" ma:contentTypeVersion="13" ma:contentTypeDescription="Create a new document." ma:contentTypeScope="" ma:versionID="42e70e0f97ec20fb86ec812d670be3c9">
  <xsd:schema xmlns:xsd="http://www.w3.org/2001/XMLSchema" xmlns:xs="http://www.w3.org/2001/XMLSchema" xmlns:p="http://schemas.microsoft.com/office/2006/metadata/properties" xmlns:ns3="4f36af41-b53f-4f4a-ac95-06a60ca09bae" xmlns:ns4="0a69b656-7fe3-49d3-8506-d489a415426e" targetNamespace="http://schemas.microsoft.com/office/2006/metadata/properties" ma:root="true" ma:fieldsID="f6833bc1b0b1528f04a2c38b1e392974" ns3:_="" ns4:_="">
    <xsd:import namespace="4f36af41-b53f-4f4a-ac95-06a60ca09bae"/>
    <xsd:import namespace="0a69b656-7fe3-49d3-8506-d489a415426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36af41-b53f-4f4a-ac95-06a60ca09b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a69b656-7fe3-49d3-8506-d489a415426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05B021-3334-4561-ADA2-D9CB22079958}">
  <ds:schemaRefs>
    <ds:schemaRef ds:uri="http://schemas.microsoft.com/sharepoint/v3/contenttype/forms"/>
  </ds:schemaRefs>
</ds:datastoreItem>
</file>

<file path=customXml/itemProps2.xml><?xml version="1.0" encoding="utf-8"?>
<ds:datastoreItem xmlns:ds="http://schemas.openxmlformats.org/officeDocument/2006/customXml" ds:itemID="{D5926F81-2C1D-4628-92DC-6D87EA1FB0DD}">
  <ds:schemaRefs>
    <ds:schemaRef ds:uri="4f36af41-b53f-4f4a-ac95-06a60ca09ba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a69b656-7fe3-49d3-8506-d489a415426e"/>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8781E390-DDEB-448F-A800-78ED496E21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36af41-b53f-4f4a-ac95-06a60ca09bae"/>
    <ds:schemaRef ds:uri="0a69b656-7fe3-49d3-8506-d489a41542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E00F1DC-B721-4A56-B55A-2CFE0D3D8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jhrBursaryApplication_18r0</Template>
  <TotalTime>2</TotalTime>
  <Pages>8</Pages>
  <Words>981</Words>
  <Characters>9914</Characters>
  <Application>Microsoft Office Word</Application>
  <DocSecurity>4</DocSecurity>
  <Lines>82</Lines>
  <Paragraphs>21</Paragraphs>
  <ScaleCrop>false</ScaleCrop>
  <HeadingPairs>
    <vt:vector size="2" baseType="variant">
      <vt:variant>
        <vt:lpstr>Title</vt:lpstr>
      </vt:variant>
      <vt:variant>
        <vt:i4>1</vt:i4>
      </vt:variant>
    </vt:vector>
  </HeadingPairs>
  <TitlesOfParts>
    <vt:vector size="1" baseType="lpstr">
      <vt:lpstr/>
    </vt:vector>
  </TitlesOfParts>
  <Company>Jones &amp; Wagener</Company>
  <LinksUpToDate>false</LinksUpToDate>
  <CharactersWithSpaces>10874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Govinden</dc:creator>
  <cp:keywords/>
  <cp:lastModifiedBy>Jabulile Msiza</cp:lastModifiedBy>
  <cp:revision>2</cp:revision>
  <cp:lastPrinted>2018-02-19T10:09:00Z</cp:lastPrinted>
  <dcterms:created xsi:type="dcterms:W3CDTF">2020-06-03T06:14:00Z</dcterms:created>
  <dcterms:modified xsi:type="dcterms:W3CDTF">2020-06-03T06:14:00Z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0x01010004D0A215EAAD454DB64A1C6FB44860D6</vt:lpwstr>
  </property>
</Properties>
</file>